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DD491" w14:textId="77777777" w:rsidR="00641688" w:rsidRPr="00641688" w:rsidRDefault="005B69AE" w:rsidP="00641688">
      <w:pPr>
        <w:widowControl w:val="0"/>
        <w:spacing w:line="360" w:lineRule="auto"/>
        <w:jc w:val="center"/>
        <w:rPr>
          <w:rFonts w:ascii="Times New Roman" w:hAnsi="Times New Roman" w:cs="Calibri"/>
          <w:sz w:val="28"/>
          <w:szCs w:val="28"/>
          <w:lang w:eastAsia="ar-SA"/>
        </w:rPr>
      </w:pPr>
      <w:r>
        <w:rPr>
          <w:rFonts w:ascii="Times New Roman" w:hAnsi="Times New Roman" w:cs="Calibri"/>
          <w:sz w:val="28"/>
          <w:szCs w:val="28"/>
          <w:lang w:eastAsia="ar-SA"/>
        </w:rPr>
        <w:t>Министерство</w:t>
      </w:r>
      <w:r w:rsidR="00641688" w:rsidRPr="00641688">
        <w:rPr>
          <w:rFonts w:ascii="Times New Roman" w:hAnsi="Times New Roman" w:cs="Calibri"/>
          <w:sz w:val="28"/>
          <w:szCs w:val="28"/>
          <w:lang w:eastAsia="ar-SA"/>
        </w:rPr>
        <w:t xml:space="preserve"> образования Ярославской области</w:t>
      </w:r>
    </w:p>
    <w:p w14:paraId="593C891C" w14:textId="7031D794" w:rsidR="00095F5B" w:rsidRDefault="00095F5B" w:rsidP="00095F5B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  <w:r w:rsidRPr="00641688">
        <w:rPr>
          <w:rFonts w:ascii="Times New Roman" w:hAnsi="Times New Roman" w:cs="Calibri"/>
          <w:sz w:val="28"/>
          <w:szCs w:val="28"/>
          <w:lang w:eastAsia="ar-SA"/>
        </w:rPr>
        <w:t>Г</w:t>
      </w:r>
      <w:r>
        <w:rPr>
          <w:rFonts w:ascii="Times New Roman" w:hAnsi="Times New Roman" w:cs="Calibri"/>
          <w:sz w:val="28"/>
          <w:szCs w:val="28"/>
          <w:lang w:eastAsia="ar-SA"/>
        </w:rPr>
        <w:t>осударственное профессиональное образовательное учреждение</w:t>
      </w:r>
      <w:r>
        <w:rPr>
          <w:rFonts w:ascii="Times New Roman" w:hAnsi="Times New Roman" w:cs="Calibri"/>
          <w:sz w:val="28"/>
          <w:szCs w:val="28"/>
          <w:lang w:eastAsia="ar-SA"/>
        </w:rPr>
        <w:br/>
        <w:t xml:space="preserve">Ярославской области </w:t>
      </w:r>
      <w:r>
        <w:rPr>
          <w:rFonts w:ascii="Times New Roman" w:hAnsi="Times New Roman" w:cs="Calibri"/>
          <w:sz w:val="28"/>
          <w:szCs w:val="28"/>
          <w:lang w:eastAsia="ar-SA"/>
        </w:rPr>
        <w:br/>
        <w:t>«</w:t>
      </w:r>
      <w:r w:rsidRPr="00641688">
        <w:rPr>
          <w:rFonts w:ascii="Times New Roman" w:hAnsi="Times New Roman" w:cs="Calibri"/>
          <w:sz w:val="28"/>
          <w:szCs w:val="28"/>
          <w:lang w:eastAsia="ar-SA"/>
        </w:rPr>
        <w:t>Ярославский колледж управления и</w:t>
      </w:r>
      <w:r>
        <w:rPr>
          <w:rFonts w:ascii="Times New Roman" w:hAnsi="Times New Roman" w:cs="Calibri"/>
          <w:sz w:val="28"/>
          <w:szCs w:val="28"/>
          <w:lang w:eastAsia="ar-SA"/>
        </w:rPr>
        <w:t xml:space="preserve"> </w:t>
      </w:r>
      <w:r w:rsidRPr="00641688">
        <w:rPr>
          <w:rFonts w:ascii="Times New Roman" w:hAnsi="Times New Roman" w:cs="Calibri"/>
          <w:sz w:val="28"/>
          <w:szCs w:val="28"/>
          <w:lang w:eastAsia="ar-SA"/>
        </w:rPr>
        <w:t>профессиональных технологий</w:t>
      </w:r>
      <w:r>
        <w:rPr>
          <w:rFonts w:ascii="Times New Roman" w:hAnsi="Times New Roman" w:cs="Calibri"/>
          <w:sz w:val="28"/>
          <w:szCs w:val="28"/>
          <w:lang w:eastAsia="ar-SA"/>
        </w:rPr>
        <w:t>»</w:t>
      </w:r>
    </w:p>
    <w:p w14:paraId="0264CDA5" w14:textId="77777777" w:rsidR="00095F5B" w:rsidRPr="00CD4D43" w:rsidRDefault="00095F5B" w:rsidP="00095F5B">
      <w:pPr>
        <w:widowControl w:val="0"/>
        <w:jc w:val="center"/>
        <w:rPr>
          <w:rFonts w:ascii="Times New Roman" w:hAnsi="Times New Roman" w:cs="Calibri"/>
          <w:sz w:val="26"/>
          <w:szCs w:val="26"/>
          <w:lang w:eastAsia="ar-SA"/>
        </w:rPr>
      </w:pPr>
      <w:r w:rsidRPr="00CD4D43">
        <w:rPr>
          <w:rFonts w:ascii="Times New Roman" w:hAnsi="Times New Roman" w:cs="Calibri"/>
          <w:sz w:val="26"/>
          <w:szCs w:val="26"/>
          <w:lang w:eastAsia="ar-SA"/>
        </w:rPr>
        <w:t>(ГПОУ ЯО «Ярославский колледж управления и профессиональных технологий»)</w:t>
      </w:r>
    </w:p>
    <w:p w14:paraId="619FAD19" w14:textId="77777777" w:rsidR="00D2212A" w:rsidRPr="00641688" w:rsidRDefault="00D2212A" w:rsidP="00641688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15D2B3B3" w14:textId="77777777" w:rsidR="00641688" w:rsidRP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  <w:bookmarkStart w:id="0" w:name="_GoBack"/>
      <w:bookmarkEnd w:id="0"/>
    </w:p>
    <w:p w14:paraId="4F449705" w14:textId="77777777" w:rsid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15626F1D" w14:textId="77777777" w:rsidR="00641688" w:rsidRDefault="00096B39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  <w:r>
        <w:rPr>
          <w:rFonts w:ascii="Times New Roman" w:hAnsi="Times New Roman" w:cs="Calibri"/>
          <w:sz w:val="28"/>
          <w:szCs w:val="28"/>
          <w:lang w:eastAsia="ar-SA"/>
        </w:rPr>
        <w:t xml:space="preserve">Специальность </w:t>
      </w:r>
      <w:r w:rsidRPr="00641688">
        <w:rPr>
          <w:rFonts w:ascii="Times New Roman" w:eastAsia="Times New Roman" w:hAnsi="Times New Roman" w:hint="eastAsia"/>
          <w:sz w:val="28"/>
          <w:szCs w:val="28"/>
          <w:lang w:eastAsia="ru-RU"/>
        </w:rPr>
        <w:t>38.02.04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42FF">
        <w:rPr>
          <w:rFonts w:ascii="Times New Roman" w:hAnsi="Times New Roman"/>
          <w:sz w:val="28"/>
          <w:szCs w:val="28"/>
        </w:rPr>
        <w:t>Коммерция (по отраслям)</w:t>
      </w:r>
    </w:p>
    <w:p w14:paraId="7C4D6C45" w14:textId="77777777" w:rsid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413F90DF" w14:textId="77777777" w:rsidR="00641688" w:rsidRP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3EA593F4" w14:textId="77777777" w:rsidR="00641688" w:rsidRP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7129C26B" w14:textId="77777777" w:rsidR="00641688" w:rsidRPr="00641688" w:rsidRDefault="00EB59F0" w:rsidP="003377E7">
      <w:pPr>
        <w:widowControl w:val="0"/>
        <w:jc w:val="center"/>
        <w:rPr>
          <w:rFonts w:ascii="Times New Roman" w:hAnsi="Times New Roman" w:cs="Calibri"/>
          <w:caps/>
          <w:sz w:val="44"/>
          <w:szCs w:val="44"/>
          <w:lang w:eastAsia="ar-SA"/>
        </w:rPr>
      </w:pPr>
      <w:r>
        <w:rPr>
          <w:rFonts w:ascii="Times New Roman" w:hAnsi="Times New Roman" w:cs="Calibri"/>
          <w:caps/>
          <w:sz w:val="40"/>
          <w:szCs w:val="40"/>
          <w:lang w:eastAsia="ar-SA"/>
        </w:rPr>
        <w:t>Дипломная работа</w:t>
      </w:r>
    </w:p>
    <w:p w14:paraId="6A146759" w14:textId="77777777" w:rsidR="00641688" w:rsidRP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2BCDB180" w14:textId="77777777" w:rsidR="00641688" w:rsidRDefault="00641688" w:rsidP="00641688">
      <w:pPr>
        <w:widowControl w:val="0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  <w:r w:rsidRPr="00641688">
        <w:rPr>
          <w:rFonts w:ascii="Times New Roman" w:hAnsi="Times New Roman" w:cs="Calibri"/>
          <w:caps/>
          <w:sz w:val="36"/>
          <w:szCs w:val="36"/>
          <w:lang w:eastAsia="ar-SA"/>
        </w:rPr>
        <w:t xml:space="preserve">планирование деятельности организации </w:t>
      </w:r>
      <w:r w:rsidRPr="00641688">
        <w:rPr>
          <w:rFonts w:ascii="Times New Roman" w:hAnsi="Times New Roman" w:cs="Calibri"/>
          <w:caps/>
          <w:sz w:val="36"/>
          <w:szCs w:val="36"/>
          <w:lang w:eastAsia="ar-SA"/>
        </w:rPr>
        <w:br/>
        <w:t>как функции управления</w:t>
      </w:r>
      <w:r w:rsidRPr="00641688">
        <w:rPr>
          <w:rFonts w:ascii="Times New Roman" w:hAnsi="Times New Roman" w:cs="Calibri"/>
          <w:caps/>
          <w:sz w:val="28"/>
          <w:szCs w:val="28"/>
          <w:lang w:eastAsia="ar-SA"/>
        </w:rPr>
        <w:t xml:space="preserve"> </w:t>
      </w:r>
    </w:p>
    <w:p w14:paraId="0D1F521F" w14:textId="77777777" w:rsidR="00EB59F0" w:rsidRPr="00641688" w:rsidRDefault="00EB59F0" w:rsidP="00641688">
      <w:pPr>
        <w:widowControl w:val="0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1E84FFE3" w14:textId="77777777" w:rsidR="00641688" w:rsidRPr="00641688" w:rsidRDefault="00641688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</w:p>
    <w:p w14:paraId="6F596594" w14:textId="254D5EF0" w:rsidR="00641688" w:rsidRPr="00641688" w:rsidRDefault="00D2212A" w:rsidP="00641688">
      <w:pPr>
        <w:widowControl w:val="0"/>
        <w:spacing w:line="360" w:lineRule="auto"/>
        <w:jc w:val="center"/>
        <w:rPr>
          <w:rFonts w:ascii="Times New Roman" w:hAnsi="Times New Roman" w:cs="Calibri"/>
          <w:caps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ГИА</w:t>
      </w:r>
      <w:r w:rsidR="00F7439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377E7">
        <w:rPr>
          <w:rFonts w:ascii="Times New Roman" w:eastAsia="Times New Roman" w:hAnsi="Times New Roman"/>
          <w:sz w:val="28"/>
          <w:szCs w:val="28"/>
          <w:lang w:eastAsia="ru-RU"/>
        </w:rPr>
        <w:t>ДР</w:t>
      </w:r>
      <w:r w:rsidR="00641688" w:rsidRPr="00641688">
        <w:rPr>
          <w:rFonts w:ascii="Times New Roman" w:eastAsia="Times New Roman" w:hAnsi="Times New Roman"/>
          <w:sz w:val="28"/>
          <w:szCs w:val="28"/>
          <w:lang w:eastAsia="ru-RU"/>
        </w:rPr>
        <w:t>-00301865-</w:t>
      </w:r>
      <w:r w:rsidR="00641688" w:rsidRPr="00641688">
        <w:rPr>
          <w:rFonts w:ascii="Times New Roman" w:eastAsia="Times New Roman" w:hAnsi="Times New Roman" w:hint="eastAsia"/>
          <w:sz w:val="28"/>
          <w:szCs w:val="28"/>
          <w:lang w:eastAsia="ru-RU"/>
        </w:rPr>
        <w:t>38.02.04</w:t>
      </w:r>
      <w:r w:rsidR="00096B39">
        <w:rPr>
          <w:rFonts w:ascii="Times New Roman" w:eastAsia="Times New Roman" w:hAnsi="Times New Roman"/>
          <w:sz w:val="28"/>
          <w:szCs w:val="28"/>
          <w:lang w:eastAsia="ru-RU"/>
        </w:rPr>
        <w:t>-К</w:t>
      </w:r>
      <w:r w:rsidR="00641688" w:rsidRPr="00641688">
        <w:rPr>
          <w:rFonts w:ascii="Times New Roman" w:eastAsia="Times New Roman" w:hAnsi="Times New Roman"/>
          <w:sz w:val="28"/>
          <w:szCs w:val="28"/>
          <w:lang w:eastAsia="ru-RU"/>
        </w:rPr>
        <w:t>Д1.</w:t>
      </w:r>
      <w:r w:rsidR="00F74394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41688" w:rsidRPr="00641688">
        <w:rPr>
          <w:rFonts w:ascii="Times New Roman" w:eastAsia="Times New Roman" w:hAnsi="Times New Roman"/>
          <w:sz w:val="28"/>
          <w:szCs w:val="28"/>
          <w:lang w:eastAsia="ru-RU"/>
        </w:rPr>
        <w:t>1-19-06</w:t>
      </w:r>
    </w:p>
    <w:p w14:paraId="74FE9D91" w14:textId="77777777" w:rsidR="00400A4F" w:rsidRDefault="00400A4F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66EFC719" w14:textId="77777777" w:rsidR="003377E7" w:rsidRPr="00641688" w:rsidRDefault="003377E7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4818"/>
      </w:tblGrid>
      <w:tr w:rsidR="003377E7" w:rsidRPr="00A27F37" w14:paraId="5591C5AC" w14:textId="77777777" w:rsidTr="003377E7">
        <w:tc>
          <w:tcPr>
            <w:tcW w:w="4820" w:type="dxa"/>
            <w:shd w:val="clear" w:color="auto" w:fill="auto"/>
          </w:tcPr>
          <w:p w14:paraId="17B5FB00" w14:textId="77777777" w:rsidR="003377E7" w:rsidRDefault="003377E7" w:rsidP="003377E7">
            <w:pPr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ДОПУЩЕНО</w:t>
            </w:r>
          </w:p>
          <w:p w14:paraId="3B6AFE93" w14:textId="587AE190" w:rsidR="003377E7" w:rsidRDefault="003377E7" w:rsidP="003377E7">
            <w:pPr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к защите </w:t>
            </w:r>
            <w:r w:rsidR="001E5C32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дипломных </w:t>
            </w:r>
            <w:r w:rsidR="00D2212A">
              <w:rPr>
                <w:rFonts w:ascii="Times New Roman" w:hAnsi="Times New Roman" w:cs="Calibri"/>
                <w:sz w:val="28"/>
                <w:szCs w:val="28"/>
                <w:lang w:eastAsia="ar-SA"/>
              </w:rPr>
              <w:t>работ</w:t>
            </w:r>
            <w:r w:rsidR="00F74394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(проектов)</w:t>
            </w:r>
          </w:p>
          <w:p w14:paraId="12B5237F" w14:textId="3AB85B93" w:rsidR="003377E7" w:rsidRPr="003377E7" w:rsidRDefault="00DA4BA9" w:rsidP="003377E7">
            <w:pPr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«___» ____________ 20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26</w:t>
            </w: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г.</w:t>
            </w:r>
          </w:p>
        </w:tc>
        <w:tc>
          <w:tcPr>
            <w:tcW w:w="4819" w:type="dxa"/>
            <w:shd w:val="clear" w:color="auto" w:fill="auto"/>
          </w:tcPr>
          <w:p w14:paraId="4A1F8DA9" w14:textId="1FA9E013" w:rsidR="003377E7" w:rsidRPr="00641688" w:rsidRDefault="00F74394" w:rsidP="001E5C32">
            <w:pPr>
              <w:widowControl w:val="0"/>
              <w:spacing w:line="360" w:lineRule="auto"/>
              <w:ind w:left="168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С</w:t>
            </w:r>
            <w:r w:rsidR="003377E7"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тудент группы </w:t>
            </w:r>
            <w:r w:rsidR="00096B39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К</w:t>
            </w:r>
            <w:r w:rsidR="003377E7"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Д1-</w:t>
            </w:r>
            <w:r w:rsidR="00096B39">
              <w:rPr>
                <w:rFonts w:ascii="Times New Roman" w:hAnsi="Times New Roman" w:cs="Calibri"/>
                <w:sz w:val="28"/>
                <w:szCs w:val="28"/>
                <w:lang w:eastAsia="ar-SA"/>
              </w:rPr>
              <w:t>4</w:t>
            </w:r>
            <w:r w:rsidR="003377E7"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1</w:t>
            </w:r>
          </w:p>
          <w:p w14:paraId="378A7405" w14:textId="77777777" w:rsidR="003377E7" w:rsidRPr="003377E7" w:rsidRDefault="003377E7" w:rsidP="001E5C32">
            <w:pPr>
              <w:widowControl w:val="0"/>
              <w:spacing w:line="360" w:lineRule="auto"/>
              <w:ind w:left="168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________________ С.А. Иванова</w:t>
            </w:r>
          </w:p>
        </w:tc>
      </w:tr>
      <w:tr w:rsidR="003377E7" w:rsidRPr="00A27F37" w14:paraId="708EB593" w14:textId="77777777" w:rsidTr="003377E7">
        <w:tc>
          <w:tcPr>
            <w:tcW w:w="4820" w:type="dxa"/>
            <w:shd w:val="clear" w:color="auto" w:fill="auto"/>
          </w:tcPr>
          <w:p w14:paraId="545939DD" w14:textId="000ABEFD" w:rsidR="003377E7" w:rsidRPr="003377E7" w:rsidRDefault="003377E7" w:rsidP="003377E7">
            <w:pPr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Зам</w:t>
            </w:r>
            <w:r w:rsidR="00F74394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еститель </w:t>
            </w: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директора 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по УПР</w:t>
            </w: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br/>
              <w:t>_______________</w:t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="005B69AE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Г.В.Феденкова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14:paraId="7E0DC014" w14:textId="000CE1DB" w:rsidR="003377E7" w:rsidRPr="003377E7" w:rsidRDefault="003377E7" w:rsidP="001E5C32">
            <w:pPr>
              <w:widowControl w:val="0"/>
              <w:spacing w:line="360" w:lineRule="auto"/>
              <w:ind w:left="168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>Руководитель</w:t>
            </w:r>
            <w:r w:rsidR="00F74394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дипломной работы</w:t>
            </w: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</w:t>
            </w:r>
            <w:r w:rsidRPr="003377E7">
              <w:rPr>
                <w:rFonts w:ascii="Times New Roman" w:hAnsi="Times New Roman" w:cs="Calibri"/>
                <w:sz w:val="28"/>
                <w:szCs w:val="28"/>
                <w:lang w:eastAsia="ar-SA"/>
              </w:rPr>
              <w:br/>
            </w: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________________ Т.Ю. Жукова</w:t>
            </w:r>
          </w:p>
        </w:tc>
      </w:tr>
      <w:tr w:rsidR="003377E7" w:rsidRPr="00A27F37" w14:paraId="738E14A1" w14:textId="77777777" w:rsidTr="003377E7">
        <w:tc>
          <w:tcPr>
            <w:tcW w:w="4820" w:type="dxa"/>
            <w:shd w:val="clear" w:color="auto" w:fill="auto"/>
          </w:tcPr>
          <w:p w14:paraId="2DD8C16A" w14:textId="77777777" w:rsidR="003377E7" w:rsidRDefault="003377E7" w:rsidP="003F3258">
            <w:pPr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</w:p>
          <w:p w14:paraId="6F80C078" w14:textId="7AC4F213" w:rsidR="003377E7" w:rsidRPr="00641688" w:rsidRDefault="00F74394" w:rsidP="00F74394">
            <w:pPr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F74394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Дипломная работа</w:t>
            </w:r>
            <w:r>
              <w:rPr>
                <w:sz w:val="28"/>
                <w:szCs w:val="28"/>
              </w:rPr>
              <w:t xml:space="preserve"> </w:t>
            </w:r>
            <w:r w:rsidR="003377E7"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защищена</w:t>
            </w:r>
          </w:p>
          <w:p w14:paraId="3964A7F1" w14:textId="45A34D8A" w:rsidR="003377E7" w:rsidRPr="00641688" w:rsidRDefault="003377E7" w:rsidP="00F74394">
            <w:pPr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с оценкой ____</w:t>
            </w:r>
            <w:r w:rsidR="00F74394"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</w:t>
            </w: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__________</w:t>
            </w:r>
          </w:p>
          <w:p w14:paraId="22ADFC0F" w14:textId="77777777" w:rsidR="003377E7" w:rsidRDefault="003377E7" w:rsidP="00EB59F0">
            <w:pPr>
              <w:widowControl w:val="0"/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>«___» ____________ 20</w:t>
            </w:r>
            <w:r w:rsidR="00EB59F0">
              <w:rPr>
                <w:rFonts w:ascii="Times New Roman" w:hAnsi="Times New Roman" w:cs="Calibri"/>
                <w:sz w:val="28"/>
                <w:szCs w:val="28"/>
                <w:lang w:eastAsia="ar-SA"/>
              </w:rPr>
              <w:t>2</w:t>
            </w:r>
            <w:r w:rsidR="00F74394">
              <w:rPr>
                <w:rFonts w:ascii="Times New Roman" w:hAnsi="Times New Roman" w:cs="Calibri"/>
                <w:sz w:val="28"/>
                <w:szCs w:val="28"/>
                <w:lang w:eastAsia="ar-SA"/>
              </w:rPr>
              <w:t>6</w:t>
            </w:r>
            <w:r w:rsidRPr="00641688">
              <w:rPr>
                <w:rFonts w:ascii="Times New Roman" w:hAnsi="Times New Roman" w:cs="Calibri"/>
                <w:sz w:val="28"/>
                <w:szCs w:val="28"/>
                <w:lang w:eastAsia="ar-SA"/>
              </w:rPr>
              <w:t xml:space="preserve"> г.</w:t>
            </w:r>
          </w:p>
          <w:p w14:paraId="2F2869B9" w14:textId="77777777" w:rsidR="00F74394" w:rsidRDefault="00F74394" w:rsidP="00EB59F0">
            <w:pPr>
              <w:widowControl w:val="0"/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Секретарь ГЭК</w:t>
            </w:r>
          </w:p>
          <w:p w14:paraId="658B9533" w14:textId="0F86AA79" w:rsidR="00F74394" w:rsidRPr="00641688" w:rsidRDefault="00F74394" w:rsidP="00F74394">
            <w:pPr>
              <w:widowControl w:val="0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Calibri"/>
                <w:sz w:val="28"/>
                <w:szCs w:val="28"/>
                <w:lang w:eastAsia="ar-SA"/>
              </w:rPr>
              <w:t>_______________________________</w:t>
            </w:r>
          </w:p>
        </w:tc>
        <w:tc>
          <w:tcPr>
            <w:tcW w:w="4819" w:type="dxa"/>
            <w:shd w:val="clear" w:color="auto" w:fill="auto"/>
          </w:tcPr>
          <w:p w14:paraId="36E7BEC3" w14:textId="77777777" w:rsidR="003377E7" w:rsidRPr="003377E7" w:rsidRDefault="003377E7" w:rsidP="003377E7">
            <w:pPr>
              <w:widowControl w:val="0"/>
              <w:spacing w:line="360" w:lineRule="auto"/>
              <w:rPr>
                <w:rFonts w:ascii="Times New Roman" w:hAnsi="Times New Roman" w:cs="Calibri"/>
                <w:sz w:val="28"/>
                <w:szCs w:val="28"/>
                <w:lang w:eastAsia="ar-SA"/>
              </w:rPr>
            </w:pPr>
          </w:p>
        </w:tc>
      </w:tr>
    </w:tbl>
    <w:p w14:paraId="05960D66" w14:textId="77777777" w:rsidR="003377E7" w:rsidRDefault="003377E7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688CBC0C" w14:textId="153FBE51" w:rsidR="003377E7" w:rsidRDefault="003377E7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4974DD47" w14:textId="77777777" w:rsidR="00F74394" w:rsidRPr="00641688" w:rsidRDefault="00F74394" w:rsidP="003377E7">
      <w:pPr>
        <w:widowControl w:val="0"/>
        <w:jc w:val="center"/>
        <w:rPr>
          <w:rFonts w:ascii="Times New Roman" w:hAnsi="Times New Roman" w:cs="Calibri"/>
          <w:sz w:val="28"/>
          <w:szCs w:val="28"/>
          <w:lang w:eastAsia="ar-SA"/>
        </w:rPr>
      </w:pPr>
    </w:p>
    <w:p w14:paraId="2B518291" w14:textId="6312195F" w:rsidR="00944664" w:rsidRDefault="00641688" w:rsidP="0014304A">
      <w:pPr>
        <w:widowControl w:val="0"/>
        <w:spacing w:line="360" w:lineRule="auto"/>
        <w:jc w:val="center"/>
      </w:pPr>
      <w:proofErr w:type="spellStart"/>
      <w:r w:rsidRPr="00641688">
        <w:rPr>
          <w:rFonts w:ascii="Times New Roman" w:eastAsia="Times New Roman" w:hAnsi="Times New Roman"/>
          <w:sz w:val="28"/>
          <w:szCs w:val="28"/>
          <w:lang w:eastAsia="ar-SA"/>
        </w:rPr>
        <w:t>г.Ярославль</w:t>
      </w:r>
      <w:proofErr w:type="spellEnd"/>
      <w:r w:rsidRPr="00641688">
        <w:rPr>
          <w:rFonts w:ascii="Times New Roman" w:eastAsia="Times New Roman" w:hAnsi="Times New Roman"/>
          <w:sz w:val="28"/>
          <w:szCs w:val="28"/>
          <w:lang w:eastAsia="ar-SA"/>
        </w:rPr>
        <w:t>, 20</w:t>
      </w:r>
      <w:r w:rsidR="00EB59F0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F74394">
        <w:rPr>
          <w:rFonts w:ascii="Times New Roman" w:eastAsia="Times New Roman" w:hAnsi="Times New Roman"/>
          <w:sz w:val="28"/>
          <w:szCs w:val="28"/>
          <w:lang w:eastAsia="ar-SA"/>
        </w:rPr>
        <w:t>6</w:t>
      </w:r>
    </w:p>
    <w:sectPr w:rsidR="00944664" w:rsidSect="00396FC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C32"/>
    <w:rsid w:val="00095F5B"/>
    <w:rsid w:val="00096B39"/>
    <w:rsid w:val="0014304A"/>
    <w:rsid w:val="00187B29"/>
    <w:rsid w:val="001E5C32"/>
    <w:rsid w:val="002F528D"/>
    <w:rsid w:val="003377E7"/>
    <w:rsid w:val="00396FCC"/>
    <w:rsid w:val="00400A4F"/>
    <w:rsid w:val="005B69AE"/>
    <w:rsid w:val="00641688"/>
    <w:rsid w:val="009021F0"/>
    <w:rsid w:val="00944664"/>
    <w:rsid w:val="00D2212A"/>
    <w:rsid w:val="00D54AD2"/>
    <w:rsid w:val="00DA4BA9"/>
    <w:rsid w:val="00EB59F0"/>
    <w:rsid w:val="00F7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EB0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77E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Диплом_Титульные страницы_Дипломная работа_Шаблон_2025-2026.dotx</Template>
  <TotalTime>26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Kolesova_I_V</dc:creator>
  <cp:lastModifiedBy>Kolesova_I_V</cp:lastModifiedBy>
  <cp:revision>5</cp:revision>
  <cp:lastPrinted>2019-04-11T12:51:00Z</cp:lastPrinted>
  <dcterms:created xsi:type="dcterms:W3CDTF">2025-01-29T11:05:00Z</dcterms:created>
  <dcterms:modified xsi:type="dcterms:W3CDTF">2026-06-01T11:18:00Z</dcterms:modified>
</cp:coreProperties>
</file>