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47088" w14:textId="77777777" w:rsidR="00773E41" w:rsidRDefault="00572708" w:rsidP="00572708">
      <w:pPr>
        <w:pStyle w:val="Standard"/>
        <w:tabs>
          <w:tab w:val="right" w:pos="10488"/>
        </w:tabs>
        <w:rPr>
          <w:sz w:val="16"/>
          <w:szCs w:val="16"/>
        </w:rPr>
      </w:pPr>
      <w:r>
        <w:rPr>
          <w:sz w:val="16"/>
          <w:szCs w:val="16"/>
        </w:rPr>
        <w:t>Приложение №1</w:t>
      </w:r>
      <w:r>
        <w:rPr>
          <w:sz w:val="16"/>
          <w:szCs w:val="16"/>
        </w:rPr>
        <w:tab/>
      </w:r>
      <w:r w:rsidR="0083589D">
        <w:rPr>
          <w:sz w:val="16"/>
          <w:szCs w:val="16"/>
        </w:rPr>
        <w:t xml:space="preserve">Форма договора ГПОУ ЯО </w:t>
      </w:r>
      <w:r w:rsidR="007F5D44">
        <w:rPr>
          <w:sz w:val="16"/>
          <w:szCs w:val="16"/>
        </w:rPr>
        <w:t>«</w:t>
      </w:r>
      <w:r w:rsidR="0083589D">
        <w:rPr>
          <w:sz w:val="16"/>
          <w:szCs w:val="16"/>
        </w:rPr>
        <w:t>ЯКУиПТ</w:t>
      </w:r>
      <w:r w:rsidR="007F5D44">
        <w:rPr>
          <w:sz w:val="16"/>
          <w:szCs w:val="16"/>
        </w:rPr>
        <w:t>»</w:t>
      </w:r>
      <w:r w:rsidR="0083589D">
        <w:rPr>
          <w:sz w:val="16"/>
          <w:szCs w:val="16"/>
        </w:rPr>
        <w:t xml:space="preserve"> утверждена с 202</w:t>
      </w:r>
      <w:r w:rsidR="00AB18F2">
        <w:rPr>
          <w:sz w:val="16"/>
          <w:szCs w:val="16"/>
        </w:rPr>
        <w:t>6</w:t>
      </w:r>
      <w:r w:rsidR="0083589D">
        <w:rPr>
          <w:sz w:val="16"/>
          <w:szCs w:val="16"/>
        </w:rPr>
        <w:t>г.</w:t>
      </w:r>
      <w:r w:rsidR="005D7C0E">
        <w:rPr>
          <w:sz w:val="16"/>
          <w:szCs w:val="16"/>
        </w:rPr>
        <w:t xml:space="preserve"> приказом № 05-40/97 с/о от 17.08.2026г</w:t>
      </w:r>
    </w:p>
    <w:p w14:paraId="5A1DE4E0" w14:textId="77777777" w:rsidR="00773E41" w:rsidRDefault="0083589D">
      <w:pPr>
        <w:pStyle w:val="Standard"/>
        <w:rPr>
          <w:sz w:val="16"/>
          <w:szCs w:val="16"/>
        </w:rPr>
      </w:pPr>
      <w:r>
        <w:rPr>
          <w:sz w:val="16"/>
          <w:szCs w:val="16"/>
        </w:rPr>
        <w:t>До подписания договора о найме жилого помещения в студенческом общежитии с локальными нормативными актами, действующими в колледже и непосредственно связанными с проживанием в студенческом общежитии лицо, заключающее указанный договор, ознакомлено:</w:t>
      </w:r>
    </w:p>
    <w:p w14:paraId="47E24C8D" w14:textId="77777777" w:rsidR="00773E41" w:rsidRDefault="0083589D">
      <w:pPr>
        <w:pStyle w:val="Standard"/>
      </w:pPr>
      <w:r>
        <w:rPr>
          <w:sz w:val="20"/>
        </w:rPr>
        <w:t xml:space="preserve">  «____» ___________________ 202__</w:t>
      </w:r>
      <w:r w:rsidR="005D7C0E">
        <w:rPr>
          <w:sz w:val="20"/>
        </w:rPr>
        <w:t>года: _</w:t>
      </w:r>
      <w:r>
        <w:rPr>
          <w:sz w:val="20"/>
        </w:rPr>
        <w:t>___________________</w:t>
      </w:r>
      <w:r w:rsidR="005D7C0E">
        <w:rPr>
          <w:sz w:val="20"/>
        </w:rPr>
        <w:t>_ (</w:t>
      </w:r>
      <w:r>
        <w:rPr>
          <w:sz w:val="20"/>
        </w:rPr>
        <w:t>_______________________________________</w:t>
      </w:r>
      <w:r>
        <w:t>)</w:t>
      </w:r>
    </w:p>
    <w:p w14:paraId="4F9F9BA2" w14:textId="77777777" w:rsidR="00773E41" w:rsidRDefault="0083589D">
      <w:pPr>
        <w:pStyle w:val="Standard"/>
      </w:pPr>
      <w:r>
        <w:t xml:space="preserve">                                                                         </w:t>
      </w:r>
      <w:r>
        <w:rPr>
          <w:sz w:val="12"/>
          <w:szCs w:val="12"/>
        </w:rPr>
        <w:t>Подпись                                                                              расшифровка подписи</w:t>
      </w:r>
    </w:p>
    <w:p w14:paraId="39226A99" w14:textId="77777777" w:rsidR="00773E41" w:rsidRDefault="0083589D">
      <w:pPr>
        <w:pStyle w:val="Standard"/>
        <w:jc w:val="center"/>
        <w:rPr>
          <w:b/>
        </w:rPr>
      </w:pPr>
      <w:r>
        <w:rPr>
          <w:b/>
        </w:rPr>
        <w:t>ДОГОВОР НАЙМА № ______</w:t>
      </w:r>
    </w:p>
    <w:p w14:paraId="786033C3" w14:textId="77777777" w:rsidR="00773E41" w:rsidRDefault="0083589D">
      <w:pPr>
        <w:pStyle w:val="Standard"/>
        <w:jc w:val="center"/>
        <w:rPr>
          <w:b/>
          <w:sz w:val="20"/>
        </w:rPr>
      </w:pPr>
      <w:r>
        <w:rPr>
          <w:b/>
          <w:sz w:val="20"/>
        </w:rPr>
        <w:t>жилого помещения в студенческом общежитии</w:t>
      </w:r>
    </w:p>
    <w:p w14:paraId="1DAECB49" w14:textId="77777777" w:rsidR="00773E41" w:rsidRDefault="0083589D">
      <w:pPr>
        <w:pStyle w:val="Standard"/>
        <w:jc w:val="center"/>
        <w:rPr>
          <w:b/>
          <w:sz w:val="20"/>
        </w:rPr>
      </w:pPr>
      <w:r>
        <w:rPr>
          <w:b/>
          <w:sz w:val="20"/>
        </w:rPr>
        <w:t>ГПОУ ЯО «Ярославский колледж управления и профессиональных технологий»</w:t>
      </w:r>
    </w:p>
    <w:p w14:paraId="55B96458" w14:textId="77777777" w:rsidR="00773E41" w:rsidRDefault="0083589D">
      <w:pPr>
        <w:pStyle w:val="Standard"/>
      </w:pPr>
      <w:r>
        <w:rPr>
          <w:color w:val="000000"/>
          <w:sz w:val="20"/>
        </w:rPr>
        <w:t>г</w:t>
      </w:r>
      <w:r>
        <w:rPr>
          <w:color w:val="000000"/>
          <w:sz w:val="18"/>
          <w:szCs w:val="18"/>
        </w:rPr>
        <w:t>. Ярославль</w:t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                                                   </w:t>
      </w:r>
      <w:proofErr w:type="gramStart"/>
      <w:r>
        <w:rPr>
          <w:color w:val="000000"/>
          <w:sz w:val="18"/>
          <w:szCs w:val="18"/>
        </w:rPr>
        <w:t xml:space="preserve"> </w:t>
      </w:r>
      <w:r w:rsidR="005D7C0E">
        <w:rPr>
          <w:color w:val="000000"/>
          <w:sz w:val="18"/>
          <w:szCs w:val="18"/>
        </w:rPr>
        <w:t xml:space="preserve">  «</w:t>
      </w:r>
      <w:proofErr w:type="gramEnd"/>
      <w:r>
        <w:rPr>
          <w:color w:val="000000"/>
          <w:sz w:val="18"/>
          <w:szCs w:val="18"/>
        </w:rPr>
        <w:t>___ » _______________ 202___  года</w:t>
      </w:r>
    </w:p>
    <w:p w14:paraId="444B5FFB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         Государственное профессиональное образовательное учреждение Ярославской области </w:t>
      </w:r>
      <w:r w:rsidR="00056CFE">
        <w:rPr>
          <w:color w:val="000000"/>
          <w:sz w:val="18"/>
          <w:szCs w:val="18"/>
        </w:rPr>
        <w:t>«</w:t>
      </w:r>
      <w:r>
        <w:rPr>
          <w:color w:val="000000"/>
          <w:sz w:val="18"/>
          <w:szCs w:val="18"/>
        </w:rPr>
        <w:t>Ярославский  колледж управления и профессиональных технологий</w:t>
      </w:r>
      <w:r w:rsidR="00056CFE">
        <w:rPr>
          <w:color w:val="000000"/>
          <w:sz w:val="18"/>
          <w:szCs w:val="18"/>
        </w:rPr>
        <w:t>»</w:t>
      </w:r>
      <w:r>
        <w:rPr>
          <w:color w:val="000000"/>
          <w:sz w:val="18"/>
          <w:szCs w:val="18"/>
        </w:rPr>
        <w:t xml:space="preserve"> (далее - колледж), именуемое в дальнейшем </w:t>
      </w:r>
      <w:r>
        <w:rPr>
          <w:b/>
          <w:color w:val="000000"/>
          <w:sz w:val="18"/>
          <w:szCs w:val="18"/>
        </w:rPr>
        <w:t>«Наймодатель»</w:t>
      </w:r>
      <w:r>
        <w:rPr>
          <w:color w:val="000000"/>
          <w:sz w:val="18"/>
          <w:szCs w:val="18"/>
        </w:rPr>
        <w:t>, в лице директора Цветаевой Марины                 Владимировны, действующего на основании Устава, с одной стороны, и гражданин ____________________________________________________________________________________________________________________</w:t>
      </w:r>
    </w:p>
    <w:p w14:paraId="1AADFC20" w14:textId="77777777" w:rsidR="00773E41" w:rsidRDefault="0083589D">
      <w:pPr>
        <w:pStyle w:val="Standard"/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(Ф.И.О)</w:t>
      </w:r>
    </w:p>
    <w:p w14:paraId="1FAE063C" w14:textId="77777777" w:rsidR="00773E41" w:rsidRDefault="00572708" w:rsidP="00572708">
      <w:pPr>
        <w:pStyle w:val="Standard"/>
      </w:pPr>
      <w:r>
        <w:rPr>
          <w:color w:val="000000"/>
          <w:sz w:val="18"/>
          <w:szCs w:val="18"/>
        </w:rPr>
        <w:t>И</w:t>
      </w:r>
      <w:r w:rsidR="0083589D">
        <w:rPr>
          <w:color w:val="000000"/>
          <w:sz w:val="18"/>
          <w:szCs w:val="18"/>
        </w:rPr>
        <w:t>менуемый</w:t>
      </w:r>
      <w:r>
        <w:rPr>
          <w:color w:val="000000"/>
          <w:sz w:val="18"/>
          <w:szCs w:val="18"/>
        </w:rPr>
        <w:t xml:space="preserve"> </w:t>
      </w:r>
      <w:r w:rsidR="0083589D">
        <w:rPr>
          <w:color w:val="000000"/>
          <w:sz w:val="18"/>
          <w:szCs w:val="18"/>
        </w:rPr>
        <w:t xml:space="preserve">в дальнейшем </w:t>
      </w:r>
      <w:r w:rsidR="0083589D">
        <w:rPr>
          <w:b/>
          <w:color w:val="000000"/>
          <w:sz w:val="18"/>
          <w:szCs w:val="18"/>
        </w:rPr>
        <w:t>«Заказчик»</w:t>
      </w:r>
      <w:r w:rsidR="0083589D">
        <w:rPr>
          <w:color w:val="000000"/>
          <w:sz w:val="18"/>
          <w:szCs w:val="18"/>
        </w:rPr>
        <w:t xml:space="preserve">, и гражднин________________________________________________________________________                           </w:t>
      </w:r>
    </w:p>
    <w:p w14:paraId="7231DE85" w14:textId="77777777" w:rsidR="00773E41" w:rsidRDefault="0083589D">
      <w:pPr>
        <w:pStyle w:val="Standard"/>
      </w:pPr>
      <w:r>
        <w:rPr>
          <w:color w:val="000000"/>
          <w:sz w:val="18"/>
          <w:szCs w:val="18"/>
        </w:rPr>
        <w:t xml:space="preserve">именуемый в дальнейшем </w:t>
      </w:r>
      <w:r>
        <w:rPr>
          <w:b/>
          <w:color w:val="000000"/>
          <w:sz w:val="18"/>
          <w:szCs w:val="18"/>
        </w:rPr>
        <w:t>«Наниматель»</w:t>
      </w:r>
      <w:r>
        <w:rPr>
          <w:color w:val="000000"/>
          <w:sz w:val="18"/>
          <w:szCs w:val="18"/>
        </w:rPr>
        <w:t xml:space="preserve">, на основании приказа директора колледжа о предоставлении жилого помещения </w:t>
      </w:r>
    </w:p>
    <w:p w14:paraId="7E329364" w14:textId="77777777" w:rsidR="00773E41" w:rsidRDefault="0083589D">
      <w:pPr>
        <w:pStyle w:val="Standard"/>
      </w:pPr>
      <w:r>
        <w:rPr>
          <w:color w:val="000000"/>
          <w:sz w:val="18"/>
          <w:szCs w:val="18"/>
        </w:rPr>
        <w:t>от «____» _____________ 20__г. заключили настоящий договор о нижеследующем:</w:t>
      </w:r>
    </w:p>
    <w:p w14:paraId="754D65ED" w14:textId="77777777" w:rsidR="00773E41" w:rsidRDefault="0083589D">
      <w:pPr>
        <w:pStyle w:val="Standard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1. Предмет Договора</w:t>
      </w:r>
    </w:p>
    <w:p w14:paraId="354C2604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>1.1. Наймодатель предоставляет для проживания с «____» __________20___ г. по «_____»__________20___г жилое помещение в ст</w:t>
      </w:r>
      <w:r>
        <w:rPr>
          <w:color w:val="000000"/>
          <w:sz w:val="18"/>
          <w:szCs w:val="18"/>
        </w:rPr>
        <w:t>у</w:t>
      </w:r>
      <w:r>
        <w:rPr>
          <w:color w:val="000000"/>
          <w:sz w:val="18"/>
          <w:szCs w:val="18"/>
        </w:rPr>
        <w:t>денческом общежитии расположенном по адресу 150042, г. Ярославль, Тутаевское шоссе, д.31б,</w:t>
      </w:r>
      <w:r w:rsidR="005D7C0E">
        <w:rPr>
          <w:color w:val="000000"/>
          <w:sz w:val="18"/>
          <w:szCs w:val="18"/>
        </w:rPr>
        <w:t xml:space="preserve">; 150046 г. Ярославль, </w:t>
      </w:r>
      <w:r w:rsidR="009735F5">
        <w:rPr>
          <w:color w:val="000000"/>
          <w:sz w:val="18"/>
          <w:szCs w:val="18"/>
        </w:rPr>
        <w:t>у</w:t>
      </w:r>
      <w:r w:rsidR="005D7C0E">
        <w:rPr>
          <w:color w:val="000000"/>
          <w:sz w:val="18"/>
          <w:szCs w:val="18"/>
        </w:rPr>
        <w:t>л. Институтская</w:t>
      </w:r>
      <w:r w:rsidR="009735F5">
        <w:rPr>
          <w:color w:val="000000"/>
          <w:sz w:val="18"/>
          <w:szCs w:val="18"/>
        </w:rPr>
        <w:t>,</w:t>
      </w:r>
      <w:r w:rsidR="005D7C0E">
        <w:rPr>
          <w:color w:val="000000"/>
          <w:sz w:val="18"/>
          <w:szCs w:val="18"/>
        </w:rPr>
        <w:t xml:space="preserve"> </w:t>
      </w:r>
      <w:r w:rsidR="009735F5">
        <w:rPr>
          <w:color w:val="000000"/>
          <w:sz w:val="18"/>
          <w:szCs w:val="18"/>
        </w:rPr>
        <w:t xml:space="preserve">д </w:t>
      </w:r>
      <w:r w:rsidR="005D7C0E">
        <w:rPr>
          <w:color w:val="000000"/>
          <w:sz w:val="18"/>
          <w:szCs w:val="18"/>
        </w:rPr>
        <w:t>26</w:t>
      </w:r>
      <w:r>
        <w:rPr>
          <w:color w:val="000000"/>
          <w:sz w:val="18"/>
          <w:szCs w:val="18"/>
        </w:rPr>
        <w:t xml:space="preserve"> для временного проживания </w:t>
      </w:r>
      <w:r>
        <w:rPr>
          <w:b/>
          <w:color w:val="000000"/>
          <w:sz w:val="18"/>
          <w:szCs w:val="18"/>
        </w:rPr>
        <w:t>«Нан</w:t>
      </w:r>
      <w:r>
        <w:rPr>
          <w:b/>
          <w:color w:val="000000"/>
          <w:sz w:val="18"/>
          <w:szCs w:val="18"/>
        </w:rPr>
        <w:t>и</w:t>
      </w:r>
      <w:r>
        <w:rPr>
          <w:b/>
          <w:color w:val="000000"/>
          <w:sz w:val="18"/>
          <w:szCs w:val="18"/>
        </w:rPr>
        <w:t>мателя»</w:t>
      </w:r>
      <w:r>
        <w:rPr>
          <w:color w:val="000000"/>
          <w:sz w:val="18"/>
          <w:szCs w:val="18"/>
        </w:rPr>
        <w:t>, а</w:t>
      </w:r>
      <w:r>
        <w:rPr>
          <w:b/>
          <w:color w:val="000000"/>
          <w:sz w:val="18"/>
          <w:szCs w:val="18"/>
        </w:rPr>
        <w:t xml:space="preserve">  «Наниматель»</w:t>
      </w:r>
      <w:r>
        <w:rPr>
          <w:color w:val="000000"/>
          <w:sz w:val="18"/>
          <w:szCs w:val="18"/>
        </w:rPr>
        <w:t xml:space="preserve"> обязуется оплатить предоставляемое жилое помещение.</w:t>
      </w:r>
    </w:p>
    <w:p w14:paraId="455B371A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>1.2. Жилое помещение предоставляется в связи с обучением.</w:t>
      </w:r>
    </w:p>
    <w:p w14:paraId="575DBD81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1.3. Характеристика предоставляемого жилого помещения, его техническое состояние, а также санитарно-технического и иного обор</w:t>
      </w:r>
      <w:r>
        <w:rPr>
          <w:color w:val="000000"/>
          <w:sz w:val="18"/>
          <w:szCs w:val="18"/>
        </w:rPr>
        <w:t>у</w:t>
      </w:r>
      <w:r>
        <w:rPr>
          <w:color w:val="000000"/>
          <w:sz w:val="18"/>
          <w:szCs w:val="18"/>
        </w:rPr>
        <w:t>дования, находящегося в нем, содержится в техническом паспорте жилого помещения.</w:t>
      </w:r>
    </w:p>
    <w:p w14:paraId="423BEEA1" w14:textId="77777777" w:rsidR="00773E41" w:rsidRDefault="0083589D">
      <w:pPr>
        <w:pStyle w:val="Standard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2. Права и обязанности «Нанимателя» и «Заказчика»</w:t>
      </w:r>
    </w:p>
    <w:p w14:paraId="103E7E7E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2.1. </w:t>
      </w:r>
      <w:r>
        <w:rPr>
          <w:b/>
          <w:color w:val="000000"/>
          <w:sz w:val="18"/>
          <w:szCs w:val="18"/>
        </w:rPr>
        <w:t>«Наниматель»</w:t>
      </w:r>
      <w:r>
        <w:rPr>
          <w:color w:val="000000"/>
          <w:sz w:val="18"/>
          <w:szCs w:val="18"/>
        </w:rPr>
        <w:t xml:space="preserve"> имеет право:</w:t>
      </w:r>
    </w:p>
    <w:p w14:paraId="48875FBF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2.1.1. на использование жилого помещения для проживания;</w:t>
      </w:r>
    </w:p>
    <w:p w14:paraId="0C70F02A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2.1.2. на пользование общим имуществом в общежитии;</w:t>
      </w:r>
    </w:p>
    <w:p w14:paraId="63BA4390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2.1.3. на расторжение в любое время настоящего договора</w:t>
      </w:r>
    </w:p>
    <w:p w14:paraId="7BBED003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2.2. </w:t>
      </w:r>
      <w:r>
        <w:rPr>
          <w:b/>
          <w:color w:val="000000"/>
          <w:sz w:val="18"/>
          <w:szCs w:val="18"/>
        </w:rPr>
        <w:t xml:space="preserve">«Наниматель» </w:t>
      </w:r>
      <w:r>
        <w:rPr>
          <w:color w:val="000000"/>
          <w:sz w:val="18"/>
          <w:szCs w:val="18"/>
        </w:rPr>
        <w:t>обязан:</w:t>
      </w:r>
    </w:p>
    <w:p w14:paraId="623F0816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2.2.1. использовать жилое помещение по назначению и в пределах, установленных Жилищным кодексом Российской Федерации</w:t>
      </w:r>
      <w:r w:rsidR="00572708">
        <w:rPr>
          <w:color w:val="000000"/>
          <w:sz w:val="18"/>
          <w:szCs w:val="18"/>
        </w:rPr>
        <w:t xml:space="preserve">, при условии выполнения Положения о студенческом общежитии колледжа и Правил проживания в студенческом </w:t>
      </w:r>
      <w:r w:rsidR="009837B1">
        <w:rPr>
          <w:color w:val="000000"/>
          <w:sz w:val="18"/>
          <w:szCs w:val="18"/>
        </w:rPr>
        <w:t>общежитии;</w:t>
      </w:r>
    </w:p>
    <w:p w14:paraId="27261DB8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2.2.2. соблюдать правила пользования жилым помещением;</w:t>
      </w:r>
    </w:p>
    <w:p w14:paraId="7C4EDAA1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2.2.3. обеспечивать сохранность жилого помещения;</w:t>
      </w:r>
    </w:p>
    <w:p w14:paraId="78265AEE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2.2.4. поддерживать надлежащее состояние жилого помещения. Самовольное переустройство или перепланировка жилого помещения не допускается;</w:t>
      </w:r>
    </w:p>
    <w:p w14:paraId="727B53D2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2.2.5. переселяться на время капитального ремонта общежития в другое жилое помещение, предоставленное </w:t>
      </w:r>
      <w:r>
        <w:rPr>
          <w:b/>
          <w:color w:val="000000"/>
          <w:sz w:val="18"/>
          <w:szCs w:val="18"/>
        </w:rPr>
        <w:t>«Наймодателем</w:t>
      </w:r>
      <w:r>
        <w:rPr>
          <w:color w:val="000000"/>
          <w:sz w:val="18"/>
          <w:szCs w:val="18"/>
        </w:rPr>
        <w:t xml:space="preserve">» (когда ремонт не может быть произведен без выселения). В случае отказа </w:t>
      </w:r>
      <w:r>
        <w:rPr>
          <w:b/>
          <w:color w:val="000000"/>
          <w:sz w:val="18"/>
          <w:szCs w:val="18"/>
        </w:rPr>
        <w:t>«Нанимателя»</w:t>
      </w:r>
      <w:r>
        <w:rPr>
          <w:color w:val="000000"/>
          <w:sz w:val="18"/>
          <w:szCs w:val="18"/>
        </w:rPr>
        <w:t xml:space="preserve"> от переселения в это жилое помещение </w:t>
      </w:r>
      <w:r>
        <w:rPr>
          <w:b/>
          <w:color w:val="000000"/>
          <w:sz w:val="18"/>
          <w:szCs w:val="18"/>
        </w:rPr>
        <w:t>«Наймод</w:t>
      </w:r>
      <w:r>
        <w:rPr>
          <w:b/>
          <w:color w:val="000000"/>
          <w:sz w:val="18"/>
          <w:szCs w:val="18"/>
        </w:rPr>
        <w:t>а</w:t>
      </w:r>
      <w:r>
        <w:rPr>
          <w:b/>
          <w:color w:val="000000"/>
          <w:sz w:val="18"/>
          <w:szCs w:val="18"/>
        </w:rPr>
        <w:t>тель»</w:t>
      </w:r>
      <w:r>
        <w:rPr>
          <w:color w:val="000000"/>
          <w:sz w:val="18"/>
          <w:szCs w:val="18"/>
        </w:rPr>
        <w:t xml:space="preserve"> может потребовать переселения в судебном порядке;</w:t>
      </w:r>
    </w:p>
    <w:p w14:paraId="004B86C5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2.2.6. допускать в жилое помещение в любое время представителя </w:t>
      </w:r>
      <w:r>
        <w:rPr>
          <w:b/>
          <w:color w:val="000000"/>
          <w:sz w:val="18"/>
          <w:szCs w:val="18"/>
        </w:rPr>
        <w:t>«Наймодателя»</w:t>
      </w:r>
      <w:r>
        <w:rPr>
          <w:color w:val="000000"/>
          <w:sz w:val="18"/>
          <w:szCs w:val="18"/>
        </w:rPr>
        <w:t xml:space="preserve"> для осмотра технического состояния жилого пом</w:t>
      </w:r>
      <w:r>
        <w:rPr>
          <w:color w:val="000000"/>
          <w:sz w:val="18"/>
          <w:szCs w:val="18"/>
        </w:rPr>
        <w:t>е</w:t>
      </w:r>
      <w:r>
        <w:rPr>
          <w:color w:val="000000"/>
          <w:sz w:val="18"/>
          <w:szCs w:val="18"/>
        </w:rPr>
        <w:t>щения, санитарно-технического и иного оборудования, находящегося в нем, а также для выполнения необходимых работ;</w:t>
      </w:r>
    </w:p>
    <w:p w14:paraId="6C7DE132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2.2.7.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</w:t>
      </w:r>
      <w:r>
        <w:rPr>
          <w:b/>
          <w:color w:val="000000"/>
          <w:sz w:val="18"/>
          <w:szCs w:val="18"/>
        </w:rPr>
        <w:t>«Наймодателю»</w:t>
      </w:r>
      <w:r>
        <w:rPr>
          <w:color w:val="000000"/>
          <w:sz w:val="18"/>
          <w:szCs w:val="18"/>
        </w:rPr>
        <w:t>;</w:t>
      </w:r>
    </w:p>
    <w:p w14:paraId="34352CC2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2.2.8. осуществлять пользование жилым помещением с учетом соблюдения прав и законных интересов соседей, правил внутреннего распорядка требований пожарной безопасности, санитарно-гигиенических, экологических и иных требований законодательства;</w:t>
      </w:r>
    </w:p>
    <w:p w14:paraId="7702DE6C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2.2.9. при освобождении жилого помещения сдать его в течение трех дней </w:t>
      </w:r>
      <w:r>
        <w:rPr>
          <w:b/>
          <w:color w:val="000000"/>
          <w:sz w:val="18"/>
          <w:szCs w:val="18"/>
        </w:rPr>
        <w:t>«Наймодателю»</w:t>
      </w:r>
      <w:r>
        <w:rPr>
          <w:color w:val="000000"/>
          <w:sz w:val="18"/>
          <w:szCs w:val="18"/>
        </w:rPr>
        <w:t xml:space="preserve"> в надлежащем состоянии, а также погасить задолженность по оплате жилого помещения и коммунальных услуг;</w:t>
      </w:r>
    </w:p>
    <w:p w14:paraId="441BCE2B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>2.2.10. при расторжении или прекращении настоящего Договора в течение 3-х суток в добровольном порядке освободить жилое пом</w:t>
      </w:r>
      <w:r>
        <w:rPr>
          <w:color w:val="000000"/>
          <w:sz w:val="18"/>
          <w:szCs w:val="18"/>
        </w:rPr>
        <w:t>е</w:t>
      </w:r>
      <w:r>
        <w:rPr>
          <w:color w:val="000000"/>
          <w:sz w:val="18"/>
          <w:szCs w:val="18"/>
        </w:rPr>
        <w:t xml:space="preserve">щение. В случае отказа освободить жилое помещение </w:t>
      </w:r>
      <w:r>
        <w:rPr>
          <w:b/>
          <w:color w:val="000000"/>
          <w:sz w:val="18"/>
          <w:szCs w:val="18"/>
        </w:rPr>
        <w:t>«Наниматель»</w:t>
      </w:r>
      <w:r>
        <w:rPr>
          <w:color w:val="000000"/>
          <w:sz w:val="18"/>
          <w:szCs w:val="18"/>
        </w:rPr>
        <w:t xml:space="preserve"> подлежит выселению в судебном порядке;</w:t>
      </w:r>
    </w:p>
    <w:p w14:paraId="79C1280D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2.2.11. </w:t>
      </w:r>
      <w:r>
        <w:rPr>
          <w:b/>
          <w:color w:val="000000"/>
          <w:sz w:val="18"/>
          <w:szCs w:val="18"/>
        </w:rPr>
        <w:t>«Наниматель»</w:t>
      </w:r>
      <w:r>
        <w:rPr>
          <w:color w:val="000000"/>
          <w:sz w:val="18"/>
          <w:szCs w:val="18"/>
        </w:rPr>
        <w:t xml:space="preserve"> жилого помещения несет иные обязанности, предусмотренные законодательством.</w:t>
      </w:r>
    </w:p>
    <w:p w14:paraId="022A722A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2.3. </w:t>
      </w:r>
      <w:r>
        <w:rPr>
          <w:b/>
          <w:color w:val="000000"/>
          <w:sz w:val="18"/>
          <w:szCs w:val="18"/>
        </w:rPr>
        <w:t>«Заказчик»</w:t>
      </w:r>
      <w:r>
        <w:rPr>
          <w:color w:val="000000"/>
          <w:sz w:val="18"/>
          <w:szCs w:val="18"/>
        </w:rPr>
        <w:t xml:space="preserve"> обязан своевременно вносить плату за жилое помещение и коммунальные услуги (обязательные платежи). Обяза</w:t>
      </w:r>
      <w:r>
        <w:rPr>
          <w:color w:val="000000"/>
          <w:sz w:val="18"/>
          <w:szCs w:val="18"/>
        </w:rPr>
        <w:t>н</w:t>
      </w:r>
      <w:r>
        <w:rPr>
          <w:color w:val="000000"/>
          <w:sz w:val="18"/>
          <w:szCs w:val="18"/>
        </w:rPr>
        <w:t>ность вносить плату за жилое помещение и коммунальные услуги возникает с момента заключения настоящего договора.</w:t>
      </w:r>
    </w:p>
    <w:p w14:paraId="316A570D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>2.4. В случае порчи «</w:t>
      </w:r>
      <w:r>
        <w:rPr>
          <w:b/>
          <w:bCs/>
          <w:color w:val="000000"/>
          <w:sz w:val="18"/>
          <w:szCs w:val="18"/>
        </w:rPr>
        <w:t>Нанимателем</w:t>
      </w:r>
      <w:r>
        <w:rPr>
          <w:color w:val="000000"/>
          <w:sz w:val="18"/>
          <w:szCs w:val="18"/>
        </w:rPr>
        <w:t>» имущества «</w:t>
      </w:r>
      <w:r>
        <w:rPr>
          <w:b/>
          <w:bCs/>
          <w:color w:val="000000"/>
          <w:sz w:val="18"/>
          <w:szCs w:val="18"/>
        </w:rPr>
        <w:t>Наймодател</w:t>
      </w:r>
      <w:r>
        <w:rPr>
          <w:color w:val="000000"/>
          <w:sz w:val="18"/>
          <w:szCs w:val="18"/>
        </w:rPr>
        <w:t>я», «</w:t>
      </w:r>
      <w:r>
        <w:rPr>
          <w:b/>
          <w:bCs/>
          <w:color w:val="000000"/>
          <w:sz w:val="18"/>
          <w:szCs w:val="18"/>
        </w:rPr>
        <w:t>Наниматель</w:t>
      </w:r>
      <w:r>
        <w:rPr>
          <w:color w:val="000000"/>
          <w:sz w:val="18"/>
          <w:szCs w:val="18"/>
        </w:rPr>
        <w:t>» обязан возместить все затраты, понесенные «</w:t>
      </w:r>
      <w:r>
        <w:rPr>
          <w:b/>
          <w:bCs/>
          <w:color w:val="000000"/>
          <w:sz w:val="18"/>
          <w:szCs w:val="18"/>
        </w:rPr>
        <w:t>Найм</w:t>
      </w:r>
      <w:r>
        <w:rPr>
          <w:b/>
          <w:bCs/>
          <w:color w:val="000000"/>
          <w:sz w:val="18"/>
          <w:szCs w:val="18"/>
        </w:rPr>
        <w:t>о</w:t>
      </w:r>
      <w:r>
        <w:rPr>
          <w:b/>
          <w:bCs/>
          <w:color w:val="000000"/>
          <w:sz w:val="18"/>
          <w:szCs w:val="18"/>
        </w:rPr>
        <w:t xml:space="preserve">дателем» </w:t>
      </w:r>
      <w:r>
        <w:rPr>
          <w:color w:val="000000"/>
          <w:sz w:val="18"/>
          <w:szCs w:val="18"/>
        </w:rPr>
        <w:t>на восстановление имущества в состояние до его порчи.</w:t>
      </w:r>
    </w:p>
    <w:p w14:paraId="579A647E" w14:textId="77777777" w:rsidR="00773E41" w:rsidRDefault="0083589D">
      <w:pPr>
        <w:pStyle w:val="Standard"/>
        <w:jc w:val="center"/>
      </w:pPr>
      <w:r>
        <w:rPr>
          <w:b/>
          <w:color w:val="000000"/>
          <w:sz w:val="18"/>
          <w:szCs w:val="18"/>
        </w:rPr>
        <w:t>3. Права и обязанности «Наймодателя»</w:t>
      </w:r>
    </w:p>
    <w:p w14:paraId="590E0D4A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3.1 </w:t>
      </w:r>
      <w:r>
        <w:rPr>
          <w:b/>
          <w:color w:val="000000"/>
          <w:sz w:val="18"/>
          <w:szCs w:val="18"/>
        </w:rPr>
        <w:t>«Наймодатель»</w:t>
      </w:r>
      <w:r>
        <w:rPr>
          <w:color w:val="000000"/>
          <w:sz w:val="18"/>
          <w:szCs w:val="18"/>
        </w:rPr>
        <w:t xml:space="preserve"> имеет право:</w:t>
      </w:r>
    </w:p>
    <w:p w14:paraId="0B20AFB8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3.1.1 требовать своевременного внесения платы за жилое помещение и коммунальные услуги;</w:t>
      </w:r>
    </w:p>
    <w:p w14:paraId="0001E589" w14:textId="77777777" w:rsidR="00773E41" w:rsidRDefault="0083589D">
      <w:pPr>
        <w:pStyle w:val="Standard"/>
        <w:ind w:left="30"/>
        <w:jc w:val="both"/>
      </w:pPr>
      <w:r>
        <w:rPr>
          <w:color w:val="000000"/>
          <w:sz w:val="18"/>
          <w:szCs w:val="18"/>
        </w:rPr>
        <w:t xml:space="preserve">3.1.2 требовать расторжения настоящего Договора в случаях нарушения </w:t>
      </w:r>
      <w:r>
        <w:rPr>
          <w:b/>
          <w:color w:val="000000"/>
          <w:sz w:val="18"/>
          <w:szCs w:val="18"/>
        </w:rPr>
        <w:t>«Нанимателем»</w:t>
      </w:r>
      <w:r>
        <w:rPr>
          <w:color w:val="000000"/>
          <w:sz w:val="18"/>
          <w:szCs w:val="18"/>
        </w:rPr>
        <w:t xml:space="preserve"> жилищного законодательства и условий настоящего договора;</w:t>
      </w:r>
    </w:p>
    <w:p w14:paraId="63CF7B61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3.1.3 </w:t>
      </w:r>
      <w:r>
        <w:rPr>
          <w:b/>
          <w:color w:val="000000"/>
          <w:sz w:val="18"/>
          <w:szCs w:val="18"/>
        </w:rPr>
        <w:t>«Наймодатель»</w:t>
      </w:r>
      <w:r>
        <w:rPr>
          <w:color w:val="000000"/>
          <w:sz w:val="18"/>
          <w:szCs w:val="18"/>
        </w:rPr>
        <w:t xml:space="preserve"> может иметь иные права, предусмотренные законодательством Российской Федерации.</w:t>
      </w:r>
    </w:p>
    <w:p w14:paraId="29BD2470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3.2 </w:t>
      </w:r>
      <w:r>
        <w:rPr>
          <w:b/>
          <w:color w:val="000000"/>
          <w:sz w:val="18"/>
          <w:szCs w:val="18"/>
        </w:rPr>
        <w:t>«Наймодатель»</w:t>
      </w:r>
      <w:r>
        <w:rPr>
          <w:color w:val="000000"/>
          <w:sz w:val="18"/>
          <w:szCs w:val="18"/>
        </w:rPr>
        <w:t xml:space="preserve"> обязан:</w:t>
      </w:r>
    </w:p>
    <w:p w14:paraId="582BA91D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 xml:space="preserve">3.2.1 передать </w:t>
      </w:r>
      <w:r>
        <w:rPr>
          <w:b/>
          <w:color w:val="000000"/>
          <w:sz w:val="18"/>
          <w:szCs w:val="18"/>
        </w:rPr>
        <w:t>«Нанимателю»</w:t>
      </w:r>
      <w:r>
        <w:rPr>
          <w:color w:val="000000"/>
          <w:sz w:val="18"/>
          <w:szCs w:val="18"/>
        </w:rPr>
        <w:t xml:space="preserve"> свободное от прав иных лиц и пригодное для проживания жилое помещение в состоянии, отвечающем требованиям пожарной безопасности</w:t>
      </w:r>
      <w:r>
        <w:rPr>
          <w:sz w:val="18"/>
          <w:szCs w:val="18"/>
        </w:rPr>
        <w:t>, санитарно-гигиеническим, экологическим и иным требованиям;</w:t>
      </w:r>
    </w:p>
    <w:p w14:paraId="1E03A1DE" w14:textId="77777777" w:rsidR="00773E41" w:rsidRDefault="0083589D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>3.2.2 принимать участие в надлежащем содержании и ремонте общего имущества в общежитии;</w:t>
      </w:r>
    </w:p>
    <w:p w14:paraId="0C657D72" w14:textId="77777777" w:rsidR="00773E41" w:rsidRDefault="0083589D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>3.2.3 осуществлять текущий и капитальный ремонт жилого помещения;</w:t>
      </w:r>
    </w:p>
    <w:p w14:paraId="2C8A2FF1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 xml:space="preserve">3.2.4 информировать </w:t>
      </w:r>
      <w:r>
        <w:rPr>
          <w:b/>
          <w:sz w:val="18"/>
          <w:szCs w:val="18"/>
        </w:rPr>
        <w:t>«Нанимателя»</w:t>
      </w:r>
      <w:r>
        <w:rPr>
          <w:sz w:val="18"/>
          <w:szCs w:val="18"/>
        </w:rPr>
        <w:t xml:space="preserve"> о проведении капитального ремонта или реконструкции здания не позднее чем за 15 дней до нач</w:t>
      </w:r>
      <w:r>
        <w:rPr>
          <w:sz w:val="18"/>
          <w:szCs w:val="18"/>
        </w:rPr>
        <w:t>а</w:t>
      </w:r>
      <w:r>
        <w:rPr>
          <w:sz w:val="18"/>
          <w:szCs w:val="18"/>
        </w:rPr>
        <w:t>ла работ;</w:t>
      </w:r>
    </w:p>
    <w:p w14:paraId="4C5E0CDD" w14:textId="77777777" w:rsidR="00773E41" w:rsidRDefault="0083589D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>3.2.5 принимать участие в своевременной подготовке здания, санитарно-технического и иного оборудования, находящегося в нем, к эксплуатации в зимних условиях;</w:t>
      </w:r>
    </w:p>
    <w:p w14:paraId="4F204BBB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 xml:space="preserve">3.2.6 обеспечивать предоставление </w:t>
      </w:r>
      <w:r>
        <w:rPr>
          <w:b/>
          <w:sz w:val="18"/>
          <w:szCs w:val="18"/>
        </w:rPr>
        <w:t>«Нанимателю»</w:t>
      </w:r>
      <w:r>
        <w:rPr>
          <w:sz w:val="18"/>
          <w:szCs w:val="18"/>
        </w:rPr>
        <w:t xml:space="preserve"> коммунальных услуг;</w:t>
      </w:r>
    </w:p>
    <w:p w14:paraId="25062FC9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 xml:space="preserve">3.2.7 принять в установленные настоящим Договором сроки жилое помещение у </w:t>
      </w:r>
      <w:r>
        <w:rPr>
          <w:b/>
          <w:sz w:val="18"/>
          <w:szCs w:val="18"/>
        </w:rPr>
        <w:t>«Нанимателя»</w:t>
      </w:r>
      <w:r>
        <w:rPr>
          <w:sz w:val="18"/>
          <w:szCs w:val="18"/>
        </w:rPr>
        <w:t xml:space="preserve"> с соблюдением условий, предусмо</w:t>
      </w:r>
      <w:r>
        <w:rPr>
          <w:sz w:val="18"/>
          <w:szCs w:val="18"/>
        </w:rPr>
        <w:t>т</w:t>
      </w:r>
      <w:r>
        <w:rPr>
          <w:sz w:val="18"/>
          <w:szCs w:val="18"/>
        </w:rPr>
        <w:t>ренных настоящим Договором;</w:t>
      </w:r>
    </w:p>
    <w:p w14:paraId="7963E63E" w14:textId="77777777" w:rsidR="00773E41" w:rsidRDefault="0083589D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>3.2.8 соблюдать при переустройстве и перепланировке жилого помещения требования, установленные Жилищным кодексом Росси</w:t>
      </w:r>
      <w:r>
        <w:rPr>
          <w:sz w:val="18"/>
          <w:szCs w:val="18"/>
        </w:rPr>
        <w:t>й</w:t>
      </w:r>
      <w:r>
        <w:rPr>
          <w:sz w:val="18"/>
          <w:szCs w:val="18"/>
        </w:rPr>
        <w:t>ской Федерации;</w:t>
      </w:r>
    </w:p>
    <w:p w14:paraId="0884C985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 xml:space="preserve">3.2.9 </w:t>
      </w:r>
      <w:r>
        <w:rPr>
          <w:b/>
          <w:sz w:val="18"/>
          <w:szCs w:val="18"/>
        </w:rPr>
        <w:t>«Наймодатель»</w:t>
      </w:r>
      <w:r>
        <w:rPr>
          <w:sz w:val="18"/>
          <w:szCs w:val="18"/>
        </w:rPr>
        <w:t xml:space="preserve"> несет иные обязанности, предусмотренные законодательством.</w:t>
      </w:r>
    </w:p>
    <w:p w14:paraId="6933A37E" w14:textId="77777777" w:rsidR="00773E41" w:rsidRDefault="00773E41">
      <w:pPr>
        <w:pStyle w:val="Standard"/>
        <w:jc w:val="both"/>
        <w:rPr>
          <w:b/>
          <w:color w:val="000000"/>
          <w:sz w:val="18"/>
          <w:szCs w:val="18"/>
        </w:rPr>
      </w:pPr>
    </w:p>
    <w:p w14:paraId="7D14111B" w14:textId="77777777" w:rsidR="00773E41" w:rsidRDefault="0083589D">
      <w:pPr>
        <w:pStyle w:val="Standard"/>
        <w:jc w:val="center"/>
      </w:pPr>
      <w:r>
        <w:rPr>
          <w:b/>
          <w:color w:val="000000"/>
          <w:sz w:val="18"/>
          <w:szCs w:val="18"/>
        </w:rPr>
        <w:t>4. Порядок расчетов</w:t>
      </w:r>
    </w:p>
    <w:p w14:paraId="05E12E13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lastRenderedPageBreak/>
        <w:t xml:space="preserve">4.1 </w:t>
      </w:r>
      <w:r>
        <w:rPr>
          <w:b/>
          <w:sz w:val="18"/>
          <w:szCs w:val="18"/>
        </w:rPr>
        <w:t>«Заказчик»</w:t>
      </w:r>
      <w:r>
        <w:rPr>
          <w:sz w:val="18"/>
          <w:szCs w:val="18"/>
        </w:rPr>
        <w:t xml:space="preserve"> вносит плату за жилое помещение в порядке и размере, определенных законодательством Российской Федерации.</w:t>
      </w:r>
    </w:p>
    <w:p w14:paraId="2AB14CB8" w14:textId="77777777" w:rsidR="00773E41" w:rsidRDefault="0083589D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>4.2. В плату за проживание в общежитии включаются плата за пользование жилым помещением (плата за наем) и плата за коммунал</w:t>
      </w:r>
      <w:r>
        <w:rPr>
          <w:sz w:val="18"/>
          <w:szCs w:val="18"/>
        </w:rPr>
        <w:t>ь</w:t>
      </w:r>
      <w:r>
        <w:rPr>
          <w:sz w:val="18"/>
          <w:szCs w:val="18"/>
        </w:rPr>
        <w:t>ные услуги. Плата за коммунальные услуги включает в себя плату за: - отопление (теплоснабжение); - электроснабжение; - холодное водоснабжение; - горячее водоснабжение; - водоотведение; - газоснабжение.</w:t>
      </w:r>
    </w:p>
    <w:p w14:paraId="6ED90310" w14:textId="77777777" w:rsidR="00773E41" w:rsidRDefault="0083589D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>4.3. От платы за проживание в общежитиях освобождаются лица, следующих категорий: - дети-сироты и дети, оставшиеся без попеч</w:t>
      </w:r>
      <w:r>
        <w:rPr>
          <w:sz w:val="18"/>
          <w:szCs w:val="18"/>
        </w:rPr>
        <w:t>е</w:t>
      </w:r>
      <w:r>
        <w:rPr>
          <w:sz w:val="18"/>
          <w:szCs w:val="18"/>
        </w:rPr>
        <w:t>ния родителей; - лица из числа детей-сирот и детей, оставшихся без попечения родителей; - дети-инвалиды, инвалиды I и II групп, и</w:t>
      </w:r>
      <w:r>
        <w:rPr>
          <w:sz w:val="18"/>
          <w:szCs w:val="18"/>
        </w:rPr>
        <w:t>н</w:t>
      </w:r>
      <w:r>
        <w:rPr>
          <w:sz w:val="18"/>
          <w:szCs w:val="18"/>
        </w:rPr>
        <w:t>валиды с детства и другие группы лиц, в соответствии с законодательством Российской Федерации.</w:t>
      </w:r>
    </w:p>
    <w:p w14:paraId="16575CF3" w14:textId="77777777" w:rsidR="00773E41" w:rsidRDefault="0083589D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>4.4. Расчетный период для оплаты общежития устанавливается равным календарному месяцу.</w:t>
      </w:r>
    </w:p>
    <w:p w14:paraId="30958B8D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 xml:space="preserve">4.5. </w:t>
      </w:r>
      <w:r>
        <w:rPr>
          <w:b/>
          <w:sz w:val="18"/>
          <w:szCs w:val="18"/>
        </w:rPr>
        <w:t>«Заказчик»</w:t>
      </w:r>
      <w:r>
        <w:rPr>
          <w:sz w:val="18"/>
          <w:szCs w:val="18"/>
        </w:rPr>
        <w:t xml:space="preserve"> вносит плату за проживание в общежитии в размере, определенном приказом директора колледжа на учебный год, изданным в соответствии с решением </w:t>
      </w:r>
      <w:r w:rsidR="004704B8">
        <w:rPr>
          <w:sz w:val="18"/>
          <w:szCs w:val="18"/>
        </w:rPr>
        <w:t>Совета учреждения</w:t>
      </w:r>
      <w:r>
        <w:rPr>
          <w:sz w:val="18"/>
          <w:szCs w:val="18"/>
        </w:rPr>
        <w:t>. Порядок внесения платы определяется настоящим договором.</w:t>
      </w:r>
    </w:p>
    <w:p w14:paraId="74177FAE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 xml:space="preserve">4.6. Плата за проживание в общежитии вносится на расчетный счет </w:t>
      </w:r>
      <w:r>
        <w:rPr>
          <w:b/>
          <w:sz w:val="18"/>
          <w:szCs w:val="18"/>
        </w:rPr>
        <w:t xml:space="preserve">«Наймодателя». </w:t>
      </w:r>
      <w:r>
        <w:rPr>
          <w:sz w:val="18"/>
          <w:szCs w:val="18"/>
        </w:rPr>
        <w:t>Плата вносится посеместрово, не позднее 10 чи</w:t>
      </w:r>
      <w:r>
        <w:rPr>
          <w:sz w:val="18"/>
          <w:szCs w:val="18"/>
        </w:rPr>
        <w:t>с</w:t>
      </w:r>
      <w:r>
        <w:rPr>
          <w:sz w:val="18"/>
          <w:szCs w:val="18"/>
        </w:rPr>
        <w:t>ла первого месяца семестра.</w:t>
      </w:r>
    </w:p>
    <w:p w14:paraId="448A1FC9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 xml:space="preserve">4.7. </w:t>
      </w:r>
      <w:r>
        <w:rPr>
          <w:b/>
          <w:sz w:val="18"/>
          <w:szCs w:val="18"/>
        </w:rPr>
        <w:t>«Заказчик»</w:t>
      </w:r>
      <w:r>
        <w:rPr>
          <w:sz w:val="18"/>
          <w:szCs w:val="18"/>
        </w:rPr>
        <w:t xml:space="preserve"> вправе вносить предварительную оплату в счет будущих расчетных периодов (за несколько месяцев или за год вперед).</w:t>
      </w:r>
    </w:p>
    <w:p w14:paraId="01F23951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>4.8. При невнесении платы за проживание в общежитии в течение более трех месяцев, настоящий Договор прекращается.</w:t>
      </w:r>
    </w:p>
    <w:p w14:paraId="448D7CFE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4.9. Стоимость проживания, установленная приказом директора колледжа на момент заключения договора, составляет ______________________________________________________________________ руб. в месяц, в соответствии с утверждаемой см</w:t>
      </w:r>
      <w:r>
        <w:rPr>
          <w:color w:val="000000"/>
          <w:sz w:val="18"/>
          <w:szCs w:val="18"/>
        </w:rPr>
        <w:t>е</w:t>
      </w:r>
      <w:r>
        <w:rPr>
          <w:color w:val="000000"/>
          <w:sz w:val="18"/>
          <w:szCs w:val="18"/>
        </w:rPr>
        <w:t>той.</w:t>
      </w:r>
    </w:p>
    <w:p w14:paraId="0300E855" w14:textId="77777777" w:rsidR="00773E41" w:rsidRDefault="0083589D">
      <w:pPr>
        <w:pStyle w:val="Standard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5. Ответственность сторон</w:t>
      </w:r>
    </w:p>
    <w:p w14:paraId="54DDB701" w14:textId="77777777" w:rsidR="00773E41" w:rsidRDefault="0083589D">
      <w:pPr>
        <w:pStyle w:val="Standard"/>
        <w:jc w:val="both"/>
      </w:pPr>
      <w:r>
        <w:rPr>
          <w:color w:val="000000"/>
          <w:sz w:val="18"/>
          <w:szCs w:val="18"/>
        </w:rPr>
        <w:t>5.1. Стороны несут ответственность за невыполнение или ненадлежащее выполнение взятых на себя обязательств по настоящему Дог</w:t>
      </w:r>
      <w:r>
        <w:rPr>
          <w:color w:val="000000"/>
          <w:sz w:val="18"/>
          <w:szCs w:val="18"/>
        </w:rPr>
        <w:t>о</w:t>
      </w:r>
      <w:r>
        <w:rPr>
          <w:color w:val="000000"/>
          <w:sz w:val="18"/>
          <w:szCs w:val="18"/>
        </w:rPr>
        <w:t>вору в соответствии с законодательством РФ.</w:t>
      </w:r>
      <w:r>
        <w:rPr>
          <w:rStyle w:val="StrongEmphasis"/>
          <w:b w:val="0"/>
          <w:bCs w:val="0"/>
          <w:color w:val="000000"/>
          <w:sz w:val="18"/>
          <w:szCs w:val="18"/>
        </w:rPr>
        <w:t xml:space="preserve">        </w:t>
      </w:r>
    </w:p>
    <w:p w14:paraId="58C28F0F" w14:textId="77777777" w:rsidR="00773E41" w:rsidRDefault="0083589D">
      <w:pPr>
        <w:pStyle w:val="a8"/>
        <w:spacing w:before="0" w:after="0"/>
        <w:jc w:val="center"/>
      </w:pPr>
      <w:r>
        <w:rPr>
          <w:rStyle w:val="StrongEmphasis"/>
          <w:b w:val="0"/>
          <w:bCs w:val="0"/>
          <w:color w:val="000000"/>
          <w:sz w:val="18"/>
          <w:szCs w:val="18"/>
        </w:rPr>
        <w:t xml:space="preserve">  </w:t>
      </w:r>
      <w:r>
        <w:rPr>
          <w:rStyle w:val="StrongEmphasis"/>
          <w:bCs w:val="0"/>
          <w:color w:val="000000"/>
          <w:sz w:val="18"/>
          <w:szCs w:val="18"/>
        </w:rPr>
        <w:t xml:space="preserve"> 6. Срок действия, р</w:t>
      </w:r>
      <w:r>
        <w:rPr>
          <w:b/>
          <w:color w:val="000000"/>
          <w:sz w:val="18"/>
          <w:szCs w:val="18"/>
        </w:rPr>
        <w:t>асторжение и прекращение Договора</w:t>
      </w:r>
    </w:p>
    <w:p w14:paraId="3AF7204B" w14:textId="77777777" w:rsidR="00773E41" w:rsidRDefault="0083589D">
      <w:pPr>
        <w:pStyle w:val="Standard"/>
        <w:jc w:val="both"/>
      </w:pPr>
      <w:r>
        <w:rPr>
          <w:sz w:val="18"/>
          <w:szCs w:val="18"/>
        </w:rPr>
        <w:t xml:space="preserve">6.1. </w:t>
      </w:r>
      <w:r>
        <w:rPr>
          <w:color w:val="000000"/>
          <w:sz w:val="18"/>
          <w:szCs w:val="18"/>
        </w:rPr>
        <w:t>Срок действия настоящего договора с «____» __________20___ г. по «____</w:t>
      </w:r>
      <w:r w:rsidR="009735F5">
        <w:rPr>
          <w:color w:val="000000"/>
          <w:sz w:val="18"/>
          <w:szCs w:val="18"/>
        </w:rPr>
        <w:t>_» _</w:t>
      </w:r>
      <w:r>
        <w:rPr>
          <w:color w:val="000000"/>
          <w:sz w:val="18"/>
          <w:szCs w:val="18"/>
        </w:rPr>
        <w:t>__________20___г.</w:t>
      </w:r>
    </w:p>
    <w:p w14:paraId="359EC207" w14:textId="77777777" w:rsidR="00773E41" w:rsidRDefault="0083589D">
      <w:pPr>
        <w:pStyle w:val="a8"/>
        <w:spacing w:before="0" w:after="0"/>
      </w:pPr>
      <w:r>
        <w:rPr>
          <w:color w:val="auto"/>
          <w:sz w:val="18"/>
          <w:szCs w:val="18"/>
        </w:rPr>
        <w:t xml:space="preserve">6.2. </w:t>
      </w:r>
      <w:r>
        <w:rPr>
          <w:b/>
          <w:color w:val="auto"/>
          <w:sz w:val="18"/>
          <w:szCs w:val="18"/>
        </w:rPr>
        <w:t>«Заказчик»</w:t>
      </w:r>
      <w:r>
        <w:rPr>
          <w:color w:val="auto"/>
          <w:sz w:val="18"/>
          <w:szCs w:val="18"/>
        </w:rPr>
        <w:t xml:space="preserve"> в любое время может расторгнуть настоящий Договор.</w:t>
      </w:r>
    </w:p>
    <w:p w14:paraId="268645C9" w14:textId="77777777" w:rsidR="00773E41" w:rsidRDefault="0083589D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6.3. Настоящий Договор может быть расторгнут в любое время по соглашению сторон.</w:t>
      </w:r>
    </w:p>
    <w:p w14:paraId="082FEF30" w14:textId="77777777" w:rsidR="00773E41" w:rsidRDefault="0083589D">
      <w:pPr>
        <w:pStyle w:val="a8"/>
        <w:spacing w:before="0" w:after="0"/>
      </w:pPr>
      <w:r>
        <w:rPr>
          <w:color w:val="auto"/>
          <w:sz w:val="18"/>
          <w:szCs w:val="18"/>
        </w:rPr>
        <w:t xml:space="preserve">6.4. В случае предоставления </w:t>
      </w:r>
      <w:r>
        <w:rPr>
          <w:b/>
          <w:color w:val="auto"/>
          <w:sz w:val="18"/>
          <w:szCs w:val="18"/>
        </w:rPr>
        <w:t>«Нанимателю»</w:t>
      </w:r>
      <w:r>
        <w:rPr>
          <w:color w:val="auto"/>
          <w:sz w:val="18"/>
          <w:szCs w:val="18"/>
        </w:rPr>
        <w:t xml:space="preserve"> академического отпуска, настоящий Договор расторгается.</w:t>
      </w:r>
    </w:p>
    <w:p w14:paraId="31F7BCA3" w14:textId="77777777" w:rsidR="00773E41" w:rsidRDefault="0083589D">
      <w:pPr>
        <w:pStyle w:val="a8"/>
        <w:spacing w:before="0" w:after="0"/>
      </w:pPr>
      <w:r>
        <w:rPr>
          <w:color w:val="auto"/>
          <w:sz w:val="18"/>
          <w:szCs w:val="18"/>
        </w:rPr>
        <w:t xml:space="preserve">6.5. Расторжение настоящего Договора по требованию </w:t>
      </w:r>
      <w:r>
        <w:rPr>
          <w:b/>
          <w:color w:val="auto"/>
          <w:sz w:val="18"/>
          <w:szCs w:val="18"/>
        </w:rPr>
        <w:t>«Наймодателя»</w:t>
      </w:r>
      <w:r>
        <w:rPr>
          <w:color w:val="auto"/>
          <w:sz w:val="18"/>
          <w:szCs w:val="18"/>
        </w:rPr>
        <w:t xml:space="preserve"> допускается в случаях:</w:t>
      </w:r>
    </w:p>
    <w:p w14:paraId="080C7589" w14:textId="77777777" w:rsidR="00773E41" w:rsidRDefault="0083589D">
      <w:pPr>
        <w:pStyle w:val="a8"/>
        <w:spacing w:before="0" w:after="0"/>
      </w:pPr>
      <w:r>
        <w:rPr>
          <w:color w:val="auto"/>
          <w:sz w:val="18"/>
          <w:szCs w:val="18"/>
        </w:rPr>
        <w:t>6.5.1 невнесения «</w:t>
      </w:r>
      <w:r>
        <w:rPr>
          <w:b/>
          <w:bCs/>
          <w:color w:val="auto"/>
          <w:sz w:val="18"/>
          <w:szCs w:val="18"/>
        </w:rPr>
        <w:t>Заказчиком</w:t>
      </w:r>
      <w:r>
        <w:rPr>
          <w:color w:val="auto"/>
          <w:sz w:val="18"/>
          <w:szCs w:val="18"/>
        </w:rPr>
        <w:t>» платы за жилое помещение и (или) коммунальные услуги в течение более трех месяцев;</w:t>
      </w:r>
    </w:p>
    <w:p w14:paraId="6105C4B6" w14:textId="77777777" w:rsidR="00773E41" w:rsidRDefault="0083589D">
      <w:pPr>
        <w:pStyle w:val="a8"/>
        <w:spacing w:before="0" w:after="0"/>
      </w:pPr>
      <w:r>
        <w:rPr>
          <w:color w:val="auto"/>
          <w:sz w:val="18"/>
          <w:szCs w:val="18"/>
        </w:rPr>
        <w:t xml:space="preserve">6.5.2 разрушения или повреждения жилого помещения </w:t>
      </w:r>
      <w:r>
        <w:rPr>
          <w:b/>
          <w:color w:val="auto"/>
          <w:sz w:val="18"/>
          <w:szCs w:val="18"/>
        </w:rPr>
        <w:t>«Нанимателем»;</w:t>
      </w:r>
    </w:p>
    <w:p w14:paraId="35585FF2" w14:textId="77777777" w:rsidR="00773E41" w:rsidRDefault="0083589D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6.5.3 систематического нарушения Правил проживания в общежитии, прав и законных интересов соседей;</w:t>
      </w:r>
    </w:p>
    <w:p w14:paraId="1A659AFC" w14:textId="77777777" w:rsidR="00773E41" w:rsidRDefault="0083589D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6.5.4 использования жилого помещения не по назначению.</w:t>
      </w:r>
    </w:p>
    <w:p w14:paraId="46F787BE" w14:textId="77777777" w:rsidR="00773E41" w:rsidRDefault="0083589D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6.5.5. распития спиртных напитков и курения, парения (в т.ч. электронных устройств) на территории общежития;</w:t>
      </w:r>
    </w:p>
    <w:p w14:paraId="211F67D5" w14:textId="77777777" w:rsidR="00773E41" w:rsidRDefault="0083589D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6.6.  Настоящий Договор прекращается в связи:</w:t>
      </w:r>
    </w:p>
    <w:p w14:paraId="4CDF07C2" w14:textId="77777777" w:rsidR="004704B8" w:rsidRDefault="0083589D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6.6.1. с утратой (разрушением) жилого помещения;</w:t>
      </w:r>
    </w:p>
    <w:p w14:paraId="23396BDB" w14:textId="77777777" w:rsidR="00773E41" w:rsidRDefault="0083589D">
      <w:pPr>
        <w:pStyle w:val="a8"/>
        <w:spacing w:before="0" w:after="0"/>
      </w:pPr>
      <w:r>
        <w:rPr>
          <w:color w:val="auto"/>
          <w:sz w:val="18"/>
          <w:szCs w:val="18"/>
        </w:rPr>
        <w:t xml:space="preserve">6.6.2. со смертью </w:t>
      </w:r>
      <w:r>
        <w:rPr>
          <w:b/>
          <w:color w:val="auto"/>
          <w:sz w:val="18"/>
          <w:szCs w:val="18"/>
        </w:rPr>
        <w:t>«Нанимателя»</w:t>
      </w:r>
      <w:r>
        <w:rPr>
          <w:color w:val="auto"/>
          <w:sz w:val="18"/>
          <w:szCs w:val="18"/>
        </w:rPr>
        <w:t>;</w:t>
      </w:r>
    </w:p>
    <w:p w14:paraId="6CEB63E2" w14:textId="77777777" w:rsidR="004704B8" w:rsidRDefault="0083589D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6.6.3. с окончанием срока обучения</w:t>
      </w:r>
      <w:r w:rsidR="004704B8">
        <w:rPr>
          <w:color w:val="auto"/>
          <w:sz w:val="18"/>
          <w:szCs w:val="18"/>
        </w:rPr>
        <w:t>;</w:t>
      </w:r>
    </w:p>
    <w:p w14:paraId="1D63BF34" w14:textId="77777777" w:rsidR="00773E41" w:rsidRDefault="004704B8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6.6.4. с отчислением студента из колледжа</w:t>
      </w:r>
      <w:r w:rsidR="0083589D">
        <w:rPr>
          <w:color w:val="auto"/>
          <w:sz w:val="18"/>
          <w:szCs w:val="18"/>
        </w:rPr>
        <w:t>.</w:t>
      </w:r>
    </w:p>
    <w:p w14:paraId="16AAE929" w14:textId="77777777" w:rsidR="00773E41" w:rsidRDefault="0083589D">
      <w:pPr>
        <w:pStyle w:val="a8"/>
        <w:spacing w:before="0" w:after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6.6.</w:t>
      </w:r>
      <w:r w:rsidR="004704B8">
        <w:rPr>
          <w:color w:val="auto"/>
          <w:sz w:val="18"/>
          <w:szCs w:val="18"/>
        </w:rPr>
        <w:t>5</w:t>
      </w:r>
      <w:r>
        <w:rPr>
          <w:color w:val="auto"/>
          <w:sz w:val="18"/>
          <w:szCs w:val="18"/>
        </w:rPr>
        <w:t>. Стороны освобождаются от ответственности за неисполнение или ненадлежащее исполнение обязательств по настоящему Дог</w:t>
      </w:r>
      <w:r>
        <w:rPr>
          <w:color w:val="auto"/>
          <w:sz w:val="18"/>
          <w:szCs w:val="18"/>
        </w:rPr>
        <w:t>о</w:t>
      </w:r>
      <w:r>
        <w:rPr>
          <w:color w:val="auto"/>
          <w:sz w:val="18"/>
          <w:szCs w:val="18"/>
        </w:rPr>
        <w:t>вору, если ненадлежащее исполнение оказалось невозможным вследствие непреодолимой силы, т.е. чрезвычайных и непредотвратимых при данных условиях обстоятельств, как то: стихийные бедствия, пожары, наводнения, землетрясения, военные действия, забастовки, гражданские беспорядки, изменения в законодательстве РФ, а так же принятие к исполнению обязательных нормативных актов, пр</w:t>
      </w:r>
      <w:r>
        <w:rPr>
          <w:color w:val="auto"/>
          <w:sz w:val="18"/>
          <w:szCs w:val="18"/>
        </w:rPr>
        <w:t>е</w:t>
      </w:r>
      <w:r>
        <w:rPr>
          <w:color w:val="auto"/>
          <w:sz w:val="18"/>
          <w:szCs w:val="18"/>
        </w:rPr>
        <w:t>пятствующих одной из Сторон исполнить свои обязательства по настоящему Договору или иные обстоятельства, которые не зависят от воли Сторон. Сторона, которая ссылается на какие-либо из обстоятельств, указанных в настоящем Договоре, обязана незамедлительно в письменной форме известить другую Сторону о наступлении действия этих обстоятельств с предоставлением подтверждающих док</w:t>
      </w:r>
      <w:r>
        <w:rPr>
          <w:color w:val="auto"/>
          <w:sz w:val="18"/>
          <w:szCs w:val="18"/>
        </w:rPr>
        <w:t>у</w:t>
      </w:r>
      <w:r>
        <w:rPr>
          <w:color w:val="auto"/>
          <w:sz w:val="18"/>
          <w:szCs w:val="18"/>
        </w:rPr>
        <w:t>ментов.</w:t>
      </w:r>
    </w:p>
    <w:p w14:paraId="35BF975F" w14:textId="77777777" w:rsidR="00773E41" w:rsidRDefault="0083589D">
      <w:pPr>
        <w:pStyle w:val="a8"/>
        <w:spacing w:before="0" w:after="0"/>
      </w:pPr>
      <w:r>
        <w:rPr>
          <w:color w:val="auto"/>
          <w:sz w:val="18"/>
          <w:szCs w:val="18"/>
        </w:rPr>
        <w:t xml:space="preserve">6.7. В случае расторжения или прекращения настоящего Договора </w:t>
      </w:r>
      <w:r>
        <w:rPr>
          <w:b/>
          <w:color w:val="auto"/>
          <w:sz w:val="18"/>
          <w:szCs w:val="18"/>
        </w:rPr>
        <w:t>«Наниматель»</w:t>
      </w:r>
      <w:r>
        <w:rPr>
          <w:color w:val="auto"/>
          <w:sz w:val="18"/>
          <w:szCs w:val="18"/>
        </w:rPr>
        <w:t xml:space="preserve"> обязан освободить жилое помещение в срок, уст</w:t>
      </w:r>
      <w:r>
        <w:rPr>
          <w:color w:val="auto"/>
          <w:sz w:val="18"/>
          <w:szCs w:val="18"/>
        </w:rPr>
        <w:t>а</w:t>
      </w:r>
      <w:r>
        <w:rPr>
          <w:color w:val="auto"/>
          <w:sz w:val="18"/>
          <w:szCs w:val="18"/>
        </w:rPr>
        <w:t>новленный в п.2.2.10. В случае отказа освободить жилое помещение «</w:t>
      </w:r>
      <w:r>
        <w:rPr>
          <w:b/>
          <w:bCs/>
          <w:color w:val="auto"/>
          <w:sz w:val="18"/>
          <w:szCs w:val="18"/>
        </w:rPr>
        <w:t>Наниматель</w:t>
      </w:r>
      <w:r>
        <w:rPr>
          <w:color w:val="auto"/>
          <w:sz w:val="18"/>
          <w:szCs w:val="18"/>
        </w:rPr>
        <w:t>» подлежат выселению без предоставления другого жилого помещения, за исключением случаев, предусмотренных Жилищным кодексом Российской Федерации.</w:t>
      </w:r>
    </w:p>
    <w:p w14:paraId="121EEA50" w14:textId="77777777" w:rsidR="00773E41" w:rsidRDefault="0083589D">
      <w:pPr>
        <w:pStyle w:val="a8"/>
        <w:spacing w:before="0" w:after="0"/>
      </w:pPr>
      <w:r>
        <w:rPr>
          <w:color w:val="auto"/>
          <w:sz w:val="18"/>
          <w:szCs w:val="18"/>
        </w:rPr>
        <w:t>6.8.В случае расторжения или прекращения настоящего договора «</w:t>
      </w:r>
      <w:r>
        <w:rPr>
          <w:b/>
          <w:color w:val="auto"/>
          <w:sz w:val="18"/>
          <w:szCs w:val="18"/>
        </w:rPr>
        <w:t xml:space="preserve">Наниматель» </w:t>
      </w:r>
      <w:r>
        <w:rPr>
          <w:bCs/>
          <w:color w:val="auto"/>
          <w:sz w:val="18"/>
          <w:szCs w:val="18"/>
        </w:rPr>
        <w:t>обязан в бесспорном и добровольном порядке опл</w:t>
      </w:r>
      <w:r>
        <w:rPr>
          <w:bCs/>
          <w:color w:val="auto"/>
          <w:sz w:val="18"/>
          <w:szCs w:val="18"/>
        </w:rPr>
        <w:t>а</w:t>
      </w:r>
      <w:r>
        <w:rPr>
          <w:bCs/>
          <w:color w:val="auto"/>
          <w:sz w:val="18"/>
          <w:szCs w:val="18"/>
        </w:rPr>
        <w:t>тить задолженность на дату прекращения Договора в полном объеме в течение 3-х банковских дней. В случае непогашения задолже</w:t>
      </w:r>
      <w:r>
        <w:rPr>
          <w:bCs/>
          <w:color w:val="auto"/>
          <w:sz w:val="18"/>
          <w:szCs w:val="18"/>
        </w:rPr>
        <w:t>н</w:t>
      </w:r>
      <w:r>
        <w:rPr>
          <w:bCs/>
          <w:color w:val="auto"/>
          <w:sz w:val="18"/>
          <w:szCs w:val="18"/>
        </w:rPr>
        <w:t>ности в оговоренный настоящим Договором срок, «</w:t>
      </w:r>
      <w:r>
        <w:rPr>
          <w:b/>
          <w:color w:val="auto"/>
          <w:sz w:val="18"/>
          <w:szCs w:val="18"/>
        </w:rPr>
        <w:t>Наймодатель</w:t>
      </w:r>
      <w:r>
        <w:rPr>
          <w:bCs/>
          <w:color w:val="auto"/>
          <w:sz w:val="18"/>
          <w:szCs w:val="18"/>
        </w:rPr>
        <w:t xml:space="preserve">» имеет право обратиться в суд по месту нахождения </w:t>
      </w:r>
      <w:r>
        <w:rPr>
          <w:b/>
          <w:color w:val="auto"/>
          <w:sz w:val="18"/>
          <w:szCs w:val="18"/>
        </w:rPr>
        <w:t>«Заказчика</w:t>
      </w:r>
      <w:r>
        <w:rPr>
          <w:bCs/>
          <w:color w:val="auto"/>
          <w:sz w:val="18"/>
          <w:szCs w:val="18"/>
        </w:rPr>
        <w:t xml:space="preserve"> «в соответствии с действующим законодательством РФ.</w:t>
      </w:r>
    </w:p>
    <w:p w14:paraId="470FA786" w14:textId="77777777" w:rsidR="00773E41" w:rsidRDefault="0083589D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7.  Дополнительные условия</w:t>
      </w:r>
    </w:p>
    <w:p w14:paraId="3E9A9CD1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7.1. Вселение в общежитие производится на основании приказа директора о зачислении в колледж; настоящего Договора найма, Дог</w:t>
      </w:r>
      <w:r>
        <w:rPr>
          <w:color w:val="000000"/>
          <w:sz w:val="18"/>
          <w:szCs w:val="18"/>
        </w:rPr>
        <w:t>о</w:t>
      </w:r>
      <w:r>
        <w:rPr>
          <w:color w:val="000000"/>
          <w:sz w:val="18"/>
          <w:szCs w:val="18"/>
        </w:rPr>
        <w:t>вора о материальной ответственности.</w:t>
      </w:r>
    </w:p>
    <w:p w14:paraId="4C7ECF4C" w14:textId="77777777" w:rsidR="00773E41" w:rsidRDefault="0083589D">
      <w:pPr>
        <w:pStyle w:val="Standard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7.2. Настоящий Договор составлен в двух экземплярах, один из которых находится у Проживающего (его законного представителя), второй – в личном деле. Все два экземпляра имеют равную юридическую силу.</w:t>
      </w:r>
    </w:p>
    <w:p w14:paraId="37E37A7D" w14:textId="77777777" w:rsidR="00773E41" w:rsidRDefault="00773E41">
      <w:pPr>
        <w:pStyle w:val="Standard"/>
        <w:jc w:val="both"/>
        <w:rPr>
          <w:color w:val="000000"/>
          <w:sz w:val="18"/>
          <w:szCs w:val="18"/>
        </w:rPr>
      </w:pPr>
    </w:p>
    <w:p w14:paraId="2CDEEC1F" w14:textId="77777777" w:rsidR="00773E41" w:rsidRDefault="0083589D">
      <w:pPr>
        <w:pStyle w:val="Standard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8.  Юридические адреса и реквизиты сторон:</w:t>
      </w:r>
    </w:p>
    <w:tbl>
      <w:tblPr>
        <w:tblW w:w="10916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4"/>
        <w:gridCol w:w="3726"/>
        <w:gridCol w:w="3726"/>
      </w:tblGrid>
      <w:tr w:rsidR="00773E41" w14:paraId="4C594DF5" w14:textId="77777777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34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2B83" w14:textId="77777777" w:rsidR="00773E41" w:rsidRDefault="0083589D">
            <w:pPr>
              <w:pStyle w:val="Standard"/>
              <w:ind w:right="-5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«Наймодатель»</w:t>
            </w:r>
          </w:p>
          <w:p w14:paraId="6A334104" w14:textId="77777777" w:rsidR="00773E41" w:rsidRDefault="0083589D">
            <w:pPr>
              <w:pStyle w:val="Standard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ГПОУ ЯО «Ярославский колледж </w:t>
            </w:r>
          </w:p>
          <w:p w14:paraId="4B521D2E" w14:textId="77777777" w:rsidR="00773E41" w:rsidRDefault="0083589D">
            <w:pPr>
              <w:pStyle w:val="Standard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управления и профессиональных </w:t>
            </w:r>
          </w:p>
          <w:p w14:paraId="283648AD" w14:textId="77777777" w:rsidR="00773E41" w:rsidRDefault="0083589D">
            <w:pPr>
              <w:pStyle w:val="Standard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технологий»</w:t>
            </w:r>
          </w:p>
          <w:p w14:paraId="458EDBF4" w14:textId="77777777" w:rsidR="00773E41" w:rsidRDefault="0083589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ИНН 7602012246/КПП 760201001  </w:t>
            </w:r>
          </w:p>
          <w:p w14:paraId="149907F2" w14:textId="77777777" w:rsidR="00773E41" w:rsidRDefault="0083589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ОГРН 1027600521190  </w:t>
            </w:r>
          </w:p>
          <w:p w14:paraId="4DD27C65" w14:textId="77777777" w:rsidR="00773E41" w:rsidRDefault="0083589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ОКПО 00301865</w:t>
            </w:r>
          </w:p>
          <w:p w14:paraId="1EFB1259" w14:textId="77777777" w:rsidR="00773E41" w:rsidRDefault="0083589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Расчетный счёт: 40603810702014000072</w:t>
            </w:r>
          </w:p>
          <w:p w14:paraId="20FBAA23" w14:textId="77777777" w:rsidR="00773E41" w:rsidRDefault="0083589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Банк: Ярославский филиал ПАО «Банк ПСБ», Ярославль  </w:t>
            </w:r>
          </w:p>
          <w:p w14:paraId="71BAD754" w14:textId="77777777" w:rsidR="00773E41" w:rsidRDefault="00056CF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Корр.счет</w:t>
            </w:r>
            <w:r w:rsidR="0083589D">
              <w:rPr>
                <w:bCs/>
                <w:sz w:val="18"/>
                <w:szCs w:val="18"/>
              </w:rPr>
              <w:t>: 30101810300000000760</w:t>
            </w:r>
          </w:p>
          <w:p w14:paraId="27E3B0D2" w14:textId="77777777" w:rsidR="00773E41" w:rsidRDefault="0083589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БИК: 047888760</w:t>
            </w:r>
          </w:p>
          <w:p w14:paraId="65033324" w14:textId="77777777" w:rsidR="00773E41" w:rsidRDefault="0083589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КБК 00000000000000000130</w:t>
            </w:r>
          </w:p>
          <w:p w14:paraId="46CDD786" w14:textId="77777777" w:rsidR="00773E41" w:rsidRDefault="0083589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ОКТМО 78701000</w:t>
            </w:r>
          </w:p>
          <w:p w14:paraId="61D21BA6" w14:textId="77777777" w:rsidR="00773E41" w:rsidRDefault="0083589D">
            <w:pPr>
              <w:pStyle w:val="Standard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Юридический адрес:150042, РФ, </w:t>
            </w:r>
          </w:p>
          <w:p w14:paraId="547BA5B1" w14:textId="77777777" w:rsidR="00773E41" w:rsidRDefault="0083589D">
            <w:pPr>
              <w:pStyle w:val="Standard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г. Ярославль, Тутаевское шоссе, д.31а</w:t>
            </w:r>
          </w:p>
          <w:p w14:paraId="269050D8" w14:textId="77777777" w:rsidR="00773E41" w:rsidRDefault="0083589D">
            <w:pPr>
              <w:pStyle w:val="Standard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Тел./факс (4852) 55-19-66</w:t>
            </w:r>
          </w:p>
          <w:p w14:paraId="097A2445" w14:textId="77777777" w:rsidR="00773E41" w:rsidRDefault="00773E41">
            <w:pPr>
              <w:pStyle w:val="Standard"/>
              <w:rPr>
                <w:bCs/>
                <w:color w:val="000000"/>
                <w:sz w:val="18"/>
                <w:szCs w:val="18"/>
              </w:rPr>
            </w:pPr>
          </w:p>
          <w:p w14:paraId="2DCE2E94" w14:textId="77777777" w:rsidR="00773E41" w:rsidRDefault="0083589D">
            <w:pPr>
              <w:pStyle w:val="Textbody"/>
              <w:jc w:val="left"/>
            </w:pPr>
            <w:r>
              <w:rPr>
                <w:color w:val="000000"/>
                <w:sz w:val="18"/>
                <w:szCs w:val="18"/>
              </w:rPr>
              <w:t>Директор___________ М.В. Цветаева</w:t>
            </w:r>
          </w:p>
        </w:tc>
        <w:tc>
          <w:tcPr>
            <w:tcW w:w="3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DB07E" w14:textId="77777777" w:rsidR="00773E41" w:rsidRDefault="0083589D">
            <w:pPr>
              <w:pStyle w:val="a8"/>
              <w:spacing w:before="0" w:after="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«Заказчик»</w:t>
            </w:r>
          </w:p>
          <w:p w14:paraId="28C8AB9D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</w:t>
            </w:r>
          </w:p>
          <w:p w14:paraId="356C77B5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</w:t>
            </w:r>
          </w:p>
          <w:p w14:paraId="1D393425" w14:textId="77777777" w:rsidR="00773E41" w:rsidRDefault="0083589D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 полностью)</w:t>
            </w:r>
          </w:p>
          <w:p w14:paraId="36923DAB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Паспорт: серия_____________</w:t>
            </w:r>
          </w:p>
          <w:p w14:paraId="235494E0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Номер_________________</w:t>
            </w:r>
          </w:p>
          <w:p w14:paraId="7EE02159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Выдан «_____» _____________ __________г.</w:t>
            </w:r>
          </w:p>
          <w:p w14:paraId="776C5A93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Кем выдан _____________________________</w:t>
            </w:r>
          </w:p>
          <w:p w14:paraId="12DBB45D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_______________________________________ </w:t>
            </w:r>
          </w:p>
          <w:p w14:paraId="11A30A1C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</w:t>
            </w:r>
          </w:p>
          <w:p w14:paraId="36C7A219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Адрес _________________________________ </w:t>
            </w:r>
          </w:p>
          <w:p w14:paraId="23A26F54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</w:t>
            </w:r>
          </w:p>
          <w:p w14:paraId="29959F9E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фактический _____________________</w:t>
            </w:r>
          </w:p>
          <w:p w14:paraId="6C19296B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</w:t>
            </w:r>
          </w:p>
          <w:p w14:paraId="1C56D07B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__________________________________</w:t>
            </w:r>
          </w:p>
          <w:p w14:paraId="4988B3A8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</w:t>
            </w:r>
          </w:p>
          <w:p w14:paraId="1C611DFB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(подпись)</w:t>
            </w:r>
          </w:p>
        </w:tc>
        <w:tc>
          <w:tcPr>
            <w:tcW w:w="3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7F9E1" w14:textId="77777777" w:rsidR="00773E41" w:rsidRDefault="0083589D">
            <w:pPr>
              <w:pStyle w:val="Standard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«Наниматель»</w:t>
            </w:r>
          </w:p>
          <w:p w14:paraId="16CA0276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</w:t>
            </w:r>
          </w:p>
          <w:p w14:paraId="5ECD148D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</w:t>
            </w:r>
          </w:p>
          <w:p w14:paraId="7C9A3B16" w14:textId="77777777" w:rsidR="00773E41" w:rsidRDefault="0083589D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 полностью)</w:t>
            </w:r>
          </w:p>
          <w:p w14:paraId="43D9C157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Паспорт: серия_____________</w:t>
            </w:r>
          </w:p>
          <w:p w14:paraId="13DAF44F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Номер_________________</w:t>
            </w:r>
          </w:p>
          <w:p w14:paraId="51DB3C09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Выдан «_____» _____________ __________г.</w:t>
            </w:r>
          </w:p>
          <w:p w14:paraId="629B0E18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Кем выдан _____________________________</w:t>
            </w:r>
          </w:p>
          <w:p w14:paraId="71788CFA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_______________________________________ </w:t>
            </w:r>
          </w:p>
          <w:p w14:paraId="38C53FFE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</w:t>
            </w:r>
          </w:p>
          <w:p w14:paraId="0234BFC8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_________________________________</w:t>
            </w:r>
          </w:p>
          <w:p w14:paraId="3CADFA3A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</w:t>
            </w:r>
          </w:p>
          <w:p w14:paraId="7965611B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фактический _____________________</w:t>
            </w:r>
          </w:p>
          <w:p w14:paraId="414B3814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</w:t>
            </w:r>
          </w:p>
          <w:p w14:paraId="7DB32710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__________________________________</w:t>
            </w:r>
          </w:p>
          <w:p w14:paraId="5CEE7BCF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</w:t>
            </w:r>
          </w:p>
          <w:p w14:paraId="44109CB9" w14:textId="77777777" w:rsidR="00773E41" w:rsidRDefault="0083589D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(подпись)</w:t>
            </w:r>
          </w:p>
        </w:tc>
      </w:tr>
    </w:tbl>
    <w:p w14:paraId="1910874C" w14:textId="77777777" w:rsidR="00773E41" w:rsidRDefault="00773E41">
      <w:pPr>
        <w:pStyle w:val="Standard"/>
        <w:jc w:val="both"/>
      </w:pPr>
    </w:p>
    <w:sectPr w:rsidR="00773E41">
      <w:pgSz w:w="11906" w:h="16838"/>
      <w:pgMar w:top="345" w:right="567" w:bottom="45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1EF6A" w14:textId="77777777" w:rsidR="00D76B2A" w:rsidRDefault="00D76B2A">
      <w:r>
        <w:separator/>
      </w:r>
    </w:p>
  </w:endnote>
  <w:endnote w:type="continuationSeparator" w:id="0">
    <w:p w14:paraId="4CFAA1EF" w14:textId="77777777" w:rsidR="00D76B2A" w:rsidRDefault="00D7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12F59" w14:textId="77777777" w:rsidR="00D76B2A" w:rsidRDefault="00D76B2A">
      <w:r>
        <w:rPr>
          <w:color w:val="000000"/>
        </w:rPr>
        <w:separator/>
      </w:r>
    </w:p>
  </w:footnote>
  <w:footnote w:type="continuationSeparator" w:id="0">
    <w:p w14:paraId="0ACA32E1" w14:textId="77777777" w:rsidR="00D76B2A" w:rsidRDefault="00D76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27374"/>
    <w:multiLevelType w:val="multilevel"/>
    <w:tmpl w:val="FF74B062"/>
    <w:styleLink w:val="WW8Num1"/>
    <w:lvl w:ilvl="0">
      <w:start w:val="1"/>
      <w:numFmt w:val="decimal"/>
      <w:lvlText w:val="*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7954C50"/>
    <w:multiLevelType w:val="multilevel"/>
    <w:tmpl w:val="A6382EFA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55E45"/>
    <w:multiLevelType w:val="multilevel"/>
    <w:tmpl w:val="898409D6"/>
    <w:styleLink w:val="WW8Num8"/>
    <w:lvl w:ilvl="0">
      <w:start w:val="1"/>
      <w:numFmt w:val="decimal"/>
      <w:lvlText w:val="%1."/>
      <w:lvlJc w:val="left"/>
      <w:pPr>
        <w:ind w:left="363" w:hanging="363"/>
      </w:pPr>
    </w:lvl>
    <w:lvl w:ilvl="1">
      <w:start w:val="1"/>
      <w:numFmt w:val="decimal"/>
      <w:lvlText w:val="%1.%2."/>
      <w:lvlJc w:val="left"/>
      <w:pPr>
        <w:ind w:left="789" w:hanging="363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3" w15:restartNumberingAfterBreak="0">
    <w:nsid w:val="44C46167"/>
    <w:multiLevelType w:val="multilevel"/>
    <w:tmpl w:val="FD9CF7DE"/>
    <w:styleLink w:val="WW8Num3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918CA"/>
    <w:multiLevelType w:val="multilevel"/>
    <w:tmpl w:val="4F780022"/>
    <w:styleLink w:val="WW8Num4"/>
    <w:lvl w:ilvl="0">
      <w:start w:val="2"/>
      <w:numFmt w:val="decimal"/>
      <w:lvlText w:val="%1."/>
      <w:lvlJc w:val="left"/>
      <w:pPr>
        <w:ind w:left="536" w:hanging="536"/>
      </w:pPr>
      <w:rPr>
        <w:b w:val="0"/>
      </w:rPr>
    </w:lvl>
    <w:lvl w:ilvl="1">
      <w:start w:val="2"/>
      <w:numFmt w:val="decimal"/>
      <w:lvlText w:val="%1.%2."/>
      <w:lvlJc w:val="left"/>
      <w:pPr>
        <w:ind w:left="536" w:hanging="536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5" w15:restartNumberingAfterBreak="0">
    <w:nsid w:val="49A16B7A"/>
    <w:multiLevelType w:val="multilevel"/>
    <w:tmpl w:val="E1F8646A"/>
    <w:styleLink w:val="WW8Num5"/>
    <w:lvl w:ilvl="0">
      <w:start w:val="2"/>
      <w:numFmt w:val="decimal"/>
      <w:lvlText w:val="%1."/>
      <w:lvlJc w:val="left"/>
      <w:pPr>
        <w:ind w:left="536" w:hanging="536"/>
      </w:pPr>
      <w:rPr>
        <w:b/>
      </w:rPr>
    </w:lvl>
    <w:lvl w:ilvl="1">
      <w:start w:val="4"/>
      <w:numFmt w:val="decimal"/>
      <w:lvlText w:val="%1.%2."/>
      <w:lvlJc w:val="left"/>
      <w:pPr>
        <w:ind w:left="536" w:hanging="536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6" w15:restartNumberingAfterBreak="0">
    <w:nsid w:val="4A1B3AE5"/>
    <w:multiLevelType w:val="multilevel"/>
    <w:tmpl w:val="5C3AB7AA"/>
    <w:styleLink w:val="WW8Num9"/>
    <w:lvl w:ilvl="0">
      <w:numFmt w:val="bullet"/>
      <w:lvlText w:val="-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0191EB4"/>
    <w:multiLevelType w:val="multilevel"/>
    <w:tmpl w:val="1D14028A"/>
    <w:styleLink w:val="WW8Num1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48E8"/>
    <w:multiLevelType w:val="multilevel"/>
    <w:tmpl w:val="82707582"/>
    <w:styleLink w:val="WW8Num7"/>
    <w:lvl w:ilvl="0">
      <w:start w:val="1"/>
      <w:numFmt w:val="decimal"/>
      <w:lvlText w:val="%1."/>
      <w:lvlJc w:val="left"/>
      <w:pPr>
        <w:ind w:left="435" w:hanging="435"/>
      </w:pPr>
    </w:lvl>
    <w:lvl w:ilvl="1">
      <w:start w:val="1"/>
      <w:numFmt w:val="decimal"/>
      <w:lvlText w:val="%1.%2."/>
      <w:lvlJc w:val="left"/>
      <w:pPr>
        <w:ind w:left="861" w:hanging="435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9" w15:restartNumberingAfterBreak="0">
    <w:nsid w:val="5FDE0BBD"/>
    <w:multiLevelType w:val="multilevel"/>
    <w:tmpl w:val="E6F0381A"/>
    <w:styleLink w:val="WW8Num6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01" w:hanging="375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98" w:hanging="72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10" w15:restartNumberingAfterBreak="0">
    <w:nsid w:val="657E521C"/>
    <w:multiLevelType w:val="multilevel"/>
    <w:tmpl w:val="798ED822"/>
    <w:styleLink w:val="WW8Num11"/>
    <w:lvl w:ilvl="0">
      <w:start w:val="2"/>
      <w:numFmt w:val="decimal"/>
      <w:lvlText w:val="%1."/>
      <w:lvlJc w:val="left"/>
      <w:pPr>
        <w:ind w:left="536" w:hanging="536"/>
      </w:pPr>
      <w:rPr>
        <w:b w:val="0"/>
      </w:rPr>
    </w:lvl>
    <w:lvl w:ilvl="1">
      <w:start w:val="1"/>
      <w:numFmt w:val="decimal"/>
      <w:lvlText w:val="%1.%2."/>
      <w:lvlJc w:val="left"/>
      <w:pPr>
        <w:ind w:left="536" w:hanging="536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E41"/>
    <w:rsid w:val="00004E8C"/>
    <w:rsid w:val="00043657"/>
    <w:rsid w:val="00056CFE"/>
    <w:rsid w:val="00094E9A"/>
    <w:rsid w:val="001E7A5C"/>
    <w:rsid w:val="00323CBC"/>
    <w:rsid w:val="003E1E75"/>
    <w:rsid w:val="003E3303"/>
    <w:rsid w:val="004704B8"/>
    <w:rsid w:val="00572708"/>
    <w:rsid w:val="005D7C0E"/>
    <w:rsid w:val="00773E41"/>
    <w:rsid w:val="007F5D44"/>
    <w:rsid w:val="0083589D"/>
    <w:rsid w:val="009735F5"/>
    <w:rsid w:val="009837B1"/>
    <w:rsid w:val="00AB18F2"/>
    <w:rsid w:val="00D0638C"/>
    <w:rsid w:val="00D76B2A"/>
    <w:rsid w:val="00D8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5AED"/>
  <w15:chartTrackingRefBased/>
  <w15:docId w15:val="{2F461EDD-89E1-4FE3-94AF-CDDAAFD6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roid Sans Fallback" w:hAnsi="Times New Roman" w:cs="Lohit Hin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Standard"/>
    <w:next w:val="Standard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autoSpaceDN w:val="0"/>
      <w:textAlignment w:val="baseline"/>
    </w:pPr>
    <w:rPr>
      <w:rFonts w:eastAsia="Times New Roman" w:cs="Times New Roman"/>
      <w:kern w:val="3"/>
      <w:sz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  <w:jc w:val="center"/>
    </w:pPr>
    <w:rPr>
      <w:rFonts w:ascii="Arial" w:eastAsia="Arial Unicode MS" w:hAnsi="Arial" w:cs="Mangal"/>
      <w:b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a3">
    <w:name w:val="Subtitle"/>
    <w:basedOn w:val="Heading"/>
    <w:next w:val="Textbody"/>
    <w:rPr>
      <w:i/>
      <w:iCs/>
    </w:rPr>
  </w:style>
  <w:style w:type="paragraph" w:styleId="a4">
    <w:name w:val="List"/>
    <w:basedOn w:val="Textbody"/>
    <w:rPr>
      <w:rFonts w:cs="Lohit Hindi"/>
    </w:rPr>
  </w:style>
  <w:style w:type="paragraph" w:styleId="a5">
    <w:name w:val="caption"/>
    <w:basedOn w:val="Standard"/>
    <w:pPr>
      <w:suppressLineNumbers/>
      <w:spacing w:before="120" w:after="120"/>
    </w:pPr>
    <w:rPr>
      <w:rFonts w:cs="Lohit Hindi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ohit Hindi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Standard"/>
    <w:pPr>
      <w:tabs>
        <w:tab w:val="center" w:pos="4153"/>
        <w:tab w:val="right" w:pos="8306"/>
      </w:tabs>
    </w:pPr>
    <w:rPr>
      <w:sz w:val="20"/>
    </w:rPr>
  </w:style>
  <w:style w:type="paragraph" w:customStyle="1" w:styleId="Textbodyindent">
    <w:name w:val="Text body indent"/>
    <w:basedOn w:val="Standard"/>
    <w:pPr>
      <w:ind w:firstLine="426"/>
      <w:jc w:val="both"/>
    </w:pPr>
  </w:style>
  <w:style w:type="paragraph" w:styleId="2">
    <w:name w:val="Body Text Indent 2"/>
    <w:basedOn w:val="Standard"/>
    <w:pPr>
      <w:ind w:firstLine="426"/>
      <w:jc w:val="both"/>
    </w:pPr>
    <w:rPr>
      <w:sz w:val="22"/>
    </w:rPr>
  </w:style>
  <w:style w:type="paragraph" w:styleId="20">
    <w:name w:val="Body Text 2"/>
    <w:basedOn w:val="Standard"/>
    <w:pPr>
      <w:jc w:val="center"/>
    </w:pPr>
    <w:rPr>
      <w:rFonts w:ascii="Arial" w:eastAsia="Arial" w:hAnsi="Arial" w:cs="Arial"/>
      <w:sz w:val="22"/>
    </w:rPr>
  </w:style>
  <w:style w:type="paragraph" w:styleId="3">
    <w:name w:val="Body Text Indent 3"/>
    <w:basedOn w:val="Standard"/>
    <w:pPr>
      <w:widowControl w:val="0"/>
      <w:ind w:firstLine="425"/>
      <w:jc w:val="both"/>
    </w:pPr>
  </w:style>
  <w:style w:type="paragraph" w:styleId="a7">
    <w:name w:val="footer"/>
    <w:basedOn w:val="Standard"/>
    <w:pPr>
      <w:tabs>
        <w:tab w:val="center" w:pos="4677"/>
        <w:tab w:val="right" w:pos="9355"/>
      </w:tabs>
    </w:pPr>
  </w:style>
  <w:style w:type="paragraph" w:customStyle="1" w:styleId="Quotations">
    <w:name w:val="Quotations"/>
    <w:basedOn w:val="Standard"/>
    <w:pPr>
      <w:ind w:left="540" w:right="-365" w:hanging="540"/>
      <w:jc w:val="both"/>
    </w:pPr>
    <w:rPr>
      <w:sz w:val="28"/>
    </w:rPr>
  </w:style>
  <w:style w:type="paragraph" w:styleId="a8">
    <w:name w:val="Обычный (веб)"/>
    <w:basedOn w:val="Standard"/>
    <w:pPr>
      <w:spacing w:before="100" w:after="100"/>
    </w:pPr>
    <w:rPr>
      <w:color w:val="FFFFFF"/>
      <w:szCs w:val="24"/>
    </w:rPr>
  </w:style>
  <w:style w:type="paragraph" w:customStyle="1" w:styleId="ConsNonformat">
    <w:name w:val="ConsNonformat"/>
    <w:pPr>
      <w:widowControl w:val="0"/>
      <w:suppressAutoHyphens/>
      <w:autoSpaceDE w:val="0"/>
      <w:autoSpaceDN w:val="0"/>
      <w:textAlignment w:val="baseline"/>
    </w:pPr>
    <w:rPr>
      <w:rFonts w:ascii="Courier New" w:eastAsia="Times New Roman" w:hAnsi="Courier New" w:cs="Courier New"/>
      <w:kern w:val="3"/>
      <w:lang w:eastAsia="zh-CN"/>
    </w:rPr>
  </w:style>
  <w:style w:type="paragraph" w:customStyle="1" w:styleId="Footnote">
    <w:name w:val="Footnote"/>
    <w:basedOn w:val="Standard"/>
    <w:rPr>
      <w:sz w:val="20"/>
    </w:rPr>
  </w:style>
  <w:style w:type="paragraph" w:styleId="a9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a">
    <w:name w:val="No Spacing"/>
    <w:pPr>
      <w:widowControl w:val="0"/>
      <w:suppressAutoHyphens/>
      <w:autoSpaceDN w:val="0"/>
      <w:spacing w:line="100" w:lineRule="atLeast"/>
      <w:ind w:firstLine="720"/>
      <w:jc w:val="both"/>
    </w:pPr>
    <w:rPr>
      <w:rFonts w:ascii="Arial" w:eastAsia="Times New Roman" w:hAnsi="Arial" w:cs="Arial"/>
      <w:kern w:val="3"/>
      <w:sz w:val="26"/>
      <w:szCs w:val="26"/>
      <w:lang w:eastAsia="zh-CN"/>
    </w:rPr>
  </w:style>
  <w:style w:type="character" w:customStyle="1" w:styleId="WW8Num4z0">
    <w:name w:val="WW8Num4z0"/>
    <w:rPr>
      <w:b w:val="0"/>
    </w:rPr>
  </w:style>
  <w:style w:type="character" w:customStyle="1" w:styleId="WW8Num5z0">
    <w:name w:val="WW8Num5z0"/>
    <w:rPr>
      <w:b/>
    </w:rPr>
  </w:style>
  <w:style w:type="character" w:customStyle="1" w:styleId="WW8Num5z1">
    <w:name w:val="WW8Num5z1"/>
    <w:rPr>
      <w:b w:val="0"/>
    </w:rPr>
  </w:style>
  <w:style w:type="character" w:customStyle="1" w:styleId="WW8Num11z0">
    <w:name w:val="WW8Num11z0"/>
    <w:rPr>
      <w:b w:val="0"/>
    </w:rPr>
  </w:style>
  <w:style w:type="character" w:customStyle="1" w:styleId="WW8NumSt1z0">
    <w:name w:val="WW8NumSt1z0"/>
    <w:rPr>
      <w:rFonts w:ascii="Symbol" w:eastAsia="Symbol" w:hAnsi="Symbol" w:cs="Symbol"/>
    </w:rPr>
  </w:style>
  <w:style w:type="character" w:customStyle="1" w:styleId="WW8NumSt2z0">
    <w:name w:val="WW8NumSt2z0"/>
    <w:rPr>
      <w:rFonts w:ascii="Symbol" w:eastAsia="Symbol" w:hAnsi="Symbol" w:cs="Symbol"/>
    </w:rPr>
  </w:style>
  <w:style w:type="character" w:styleId="ab">
    <w:name w:val="page number"/>
    <w:basedOn w:val="a0"/>
  </w:style>
  <w:style w:type="character" w:customStyle="1" w:styleId="StrongEmphasis">
    <w:name w:val="Strong Emphasis"/>
    <w:rPr>
      <w:b/>
      <w:bCs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1997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Microsoft</Company>
  <LinksUpToDate>false</LinksUpToDate>
  <CharactersWithSpaces>13354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Глухова О.М.</dc:creator>
  <cp:keywords/>
  <cp:lastModifiedBy>Алексей Поспелов</cp:lastModifiedBy>
  <cp:revision>2</cp:revision>
  <cp:lastPrinted>2025-11-24T07:31:00Z</cp:lastPrinted>
  <dcterms:created xsi:type="dcterms:W3CDTF">2026-08-21T04:23:00Z</dcterms:created>
  <dcterms:modified xsi:type="dcterms:W3CDTF">2026-08-21T04:23:00Z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