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CE576" w14:textId="77777777" w:rsidR="00BF1C19" w:rsidRDefault="009A2579">
      <w:pPr>
        <w:pStyle w:val="Standard"/>
        <w:jc w:val="right"/>
        <w:rPr>
          <w:rFonts w:cs="Times New Roman"/>
          <w:sz w:val="12"/>
          <w:szCs w:val="12"/>
        </w:rPr>
      </w:pPr>
      <w:bookmarkStart w:id="0" w:name="_Hlk237447264"/>
      <w:bookmarkStart w:id="1" w:name="_Hlk174786348"/>
      <w:r>
        <w:rPr>
          <w:rFonts w:cs="Times New Roman"/>
          <w:sz w:val="12"/>
          <w:szCs w:val="12"/>
        </w:rPr>
        <w:t xml:space="preserve">Приложение №2                                                                                                                                                                          Форма договора ГПОУ ЯО </w:t>
      </w:r>
    </w:p>
    <w:p w14:paraId="6FEBB97B" w14:textId="77777777" w:rsidR="00BF1C19" w:rsidRDefault="009A2579">
      <w:pPr>
        <w:pStyle w:val="Standard"/>
        <w:jc w:val="right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 xml:space="preserve">«Ярославский колледж </w:t>
      </w:r>
      <w:r>
        <w:rPr>
          <w:rFonts w:cs="Times New Roman"/>
          <w:sz w:val="12"/>
          <w:szCs w:val="12"/>
        </w:rPr>
        <w:t>управления и профессиональных технологий»</w:t>
      </w:r>
    </w:p>
    <w:p w14:paraId="413786D0" w14:textId="77777777" w:rsidR="00BF1C19" w:rsidRDefault="009A2579">
      <w:pPr>
        <w:pStyle w:val="Standard"/>
        <w:jc w:val="right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 xml:space="preserve"> утверждена Приказом 05-40/97с/о от 17.08.2026г.</w:t>
      </w:r>
    </w:p>
    <w:bookmarkEnd w:id="0"/>
    <w:p w14:paraId="0A3BBF65" w14:textId="77777777" w:rsidR="00BF1C19" w:rsidRDefault="009A2579">
      <w:pPr>
        <w:pStyle w:val="Standard"/>
        <w:jc w:val="center"/>
        <w:rPr>
          <w:rFonts w:cs="Times New Roman"/>
          <w:b/>
          <w:bCs/>
          <w:sz w:val="12"/>
          <w:szCs w:val="12"/>
        </w:rPr>
      </w:pPr>
      <w:r>
        <w:rPr>
          <w:rFonts w:cs="Times New Roman"/>
          <w:b/>
          <w:bCs/>
          <w:sz w:val="12"/>
          <w:szCs w:val="12"/>
        </w:rPr>
        <w:t>ДОГОВОР № ____</w:t>
      </w:r>
    </w:p>
    <w:p w14:paraId="312A3366" w14:textId="77777777" w:rsidR="00BF1C19" w:rsidRDefault="009A2579">
      <w:pPr>
        <w:pStyle w:val="Standard"/>
        <w:jc w:val="center"/>
        <w:rPr>
          <w:rFonts w:cs="Times New Roman"/>
          <w:b/>
          <w:bCs/>
          <w:sz w:val="12"/>
          <w:szCs w:val="12"/>
        </w:rPr>
      </w:pPr>
      <w:r>
        <w:rPr>
          <w:rFonts w:cs="Times New Roman"/>
          <w:b/>
          <w:bCs/>
          <w:sz w:val="12"/>
          <w:szCs w:val="12"/>
        </w:rPr>
        <w:t>о материальной ответственности проживающего в общежитии</w:t>
      </w:r>
    </w:p>
    <w:p w14:paraId="3B02A240" w14:textId="77777777" w:rsidR="00BF1C19" w:rsidRDefault="00BF1C19">
      <w:pPr>
        <w:pStyle w:val="Standard"/>
        <w:jc w:val="center"/>
        <w:rPr>
          <w:rFonts w:cs="Times New Roman"/>
          <w:sz w:val="12"/>
          <w:szCs w:val="12"/>
        </w:rPr>
      </w:pPr>
    </w:p>
    <w:p w14:paraId="6F17550D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 xml:space="preserve">г. Ярославль                                                                                 </w:t>
      </w:r>
      <w:r>
        <w:rPr>
          <w:rFonts w:cs="Times New Roman"/>
          <w:sz w:val="12"/>
          <w:szCs w:val="12"/>
        </w:rPr>
        <w:t xml:space="preserve">                                                                    «__»_________20__г.</w:t>
      </w:r>
    </w:p>
    <w:p w14:paraId="6D26D1D3" w14:textId="77777777" w:rsidR="00BF1C19" w:rsidRDefault="00BF1C19">
      <w:pPr>
        <w:pStyle w:val="Standard"/>
        <w:jc w:val="both"/>
        <w:rPr>
          <w:rFonts w:cs="Times New Roman"/>
          <w:sz w:val="12"/>
          <w:szCs w:val="12"/>
        </w:rPr>
      </w:pPr>
    </w:p>
    <w:p w14:paraId="054C8078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Государственное профессиональное образовательное учреждение Ярославской области «Ярославский колледж управления и профессиональных технологий», далее именуемый «Колле</w:t>
      </w:r>
      <w:r>
        <w:rPr>
          <w:rFonts w:cs="Times New Roman"/>
          <w:sz w:val="12"/>
          <w:szCs w:val="12"/>
        </w:rPr>
        <w:t>дж», в лице директора Цветаевой Марины Владимировны, действующего на основании Устава, с одной стороны, и</w:t>
      </w:r>
    </w:p>
    <w:p w14:paraId="62E935F6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>____________________________________________________________________________________________________</w:t>
      </w:r>
    </w:p>
    <w:p w14:paraId="27C80B51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 xml:space="preserve">                                                 </w:t>
      </w:r>
      <w:r>
        <w:rPr>
          <w:rFonts w:cs="Times New Roman"/>
          <w:sz w:val="12"/>
          <w:szCs w:val="12"/>
        </w:rPr>
        <w:t xml:space="preserve">  (фамилия, имя, отчество законного представителя)</w:t>
      </w:r>
    </w:p>
    <w:p w14:paraId="4066D9F3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>____________________________________________________________________________________________________</w:t>
      </w:r>
    </w:p>
    <w:p w14:paraId="44C4099B" w14:textId="77777777" w:rsidR="00BF1C19" w:rsidRDefault="009A2579">
      <w:pPr>
        <w:pStyle w:val="Standard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 xml:space="preserve">                                               (фамилия, имя, отчество проживающего в общежитии)</w:t>
      </w:r>
    </w:p>
    <w:p w14:paraId="2FB16058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>именуем</w:t>
      </w:r>
      <w:r>
        <w:rPr>
          <w:rFonts w:cs="Times New Roman"/>
          <w:sz w:val="12"/>
          <w:szCs w:val="12"/>
        </w:rPr>
        <w:t>ый в дальнейшем «Проживающий», с другой стороны, заключили настоящий Договор о нижеследующем:</w:t>
      </w:r>
    </w:p>
    <w:p w14:paraId="42C9CC10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1. Проживающий принимает на себя полную материальную ответственность за сохранность и исправность вверенного ему Колледжем имущества общежития.</w:t>
      </w:r>
    </w:p>
    <w:p w14:paraId="52A64F36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 xml:space="preserve">2. </w:t>
      </w:r>
      <w:r>
        <w:rPr>
          <w:rFonts w:cs="Times New Roman"/>
          <w:sz w:val="12"/>
          <w:szCs w:val="12"/>
        </w:rPr>
        <w:t>Возмещение нанесенного общежитию материального ущерба производится в следующих случаях:</w:t>
      </w:r>
    </w:p>
    <w:p w14:paraId="5139BCCF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при утрате, повреждении или уничтожении материальных ценностей, полученных конкретным лицом, о чем имеется его личная подпись в карточке учета;</w:t>
      </w:r>
    </w:p>
    <w:p w14:paraId="2F0D2425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при утрате, повреж</w:t>
      </w:r>
      <w:r>
        <w:rPr>
          <w:rFonts w:cs="Times New Roman"/>
          <w:sz w:val="12"/>
          <w:szCs w:val="12"/>
        </w:rPr>
        <w:t>дении или уничтожении материальных ценностей, находящихся в жилой комнате (в т.ч. повреждении дверей, стен, окон и потолка жилой комнаты) и полученных жильцами в коллективное пользование, о чем имеется подпись Проживающего в паспорте комнаты;</w:t>
      </w:r>
    </w:p>
    <w:p w14:paraId="26307C34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при повреж</w:t>
      </w:r>
      <w:r>
        <w:rPr>
          <w:rFonts w:cs="Times New Roman"/>
          <w:sz w:val="12"/>
          <w:szCs w:val="12"/>
        </w:rPr>
        <w:t>дении или уничтожении материальных ценностей, находящихся в местах общего пользования, в коридорах, умывальных и туалетных комнатах, на кухне, в холлах и др.</w:t>
      </w:r>
    </w:p>
    <w:p w14:paraId="2D19ABC9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3. При обнаружении материального ущерба администрация колледжа в трехдневный срок:</w:t>
      </w:r>
    </w:p>
    <w:p w14:paraId="4CE01024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 xml:space="preserve">- организует </w:t>
      </w:r>
      <w:r>
        <w:rPr>
          <w:rFonts w:cs="Times New Roman"/>
          <w:sz w:val="12"/>
          <w:szCs w:val="12"/>
        </w:rPr>
        <w:t>служебное расследование по установлению конкретных виновников нанесенного ущерба;</w:t>
      </w:r>
    </w:p>
    <w:p w14:paraId="4AD811EA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оформляет акт по фиксированию факта нанесения ущерба, привлекая для этого представителей соответствующих отделов и служб Колледжа;</w:t>
      </w:r>
    </w:p>
    <w:p w14:paraId="5E3419DE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получает объяснительную записку от ви</w:t>
      </w:r>
      <w:r>
        <w:rPr>
          <w:rFonts w:cs="Times New Roman"/>
          <w:sz w:val="12"/>
          <w:szCs w:val="12"/>
        </w:rPr>
        <w:t>новников нанесенного ущерба, и оформляет с помощью работников бухгалтерии Колледжа справку-расчет оценки размера ущерба в рублях.</w:t>
      </w:r>
    </w:p>
    <w:p w14:paraId="0FD14E04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4. Возмещение материального ущерба должно быть проведено в течение не более чем двух недель со дня составления справки-расчет</w:t>
      </w:r>
      <w:r>
        <w:rPr>
          <w:rFonts w:cs="Times New Roman"/>
          <w:sz w:val="12"/>
          <w:szCs w:val="12"/>
        </w:rPr>
        <w:t>а. За причинение материального ущерба в злостных целях виновники могут быть выселены из общежития и отчислены из Колледжа.</w:t>
      </w:r>
    </w:p>
    <w:p w14:paraId="6BAAA64C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 xml:space="preserve">5. Нанесённый материальный ущерб возмещается лицом, причинившим ущерб. В случае, если причинитель вреда является несовершеннолетним </w:t>
      </w:r>
      <w:r>
        <w:rPr>
          <w:rFonts w:cs="Times New Roman"/>
          <w:sz w:val="12"/>
          <w:szCs w:val="12"/>
        </w:rPr>
        <w:t>и его собственных средств недостаточно для возмещения ущерба, то в недостающей части ущерб должен быть компенсирован родителями несовершеннолетнего согласно ст..26 и 1074 Гражданского кодекса Российской Федерации.</w:t>
      </w:r>
    </w:p>
    <w:p w14:paraId="0CBAB051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6. Возмещение материального ущерба произв</w:t>
      </w:r>
      <w:r>
        <w:rPr>
          <w:rFonts w:cs="Times New Roman"/>
          <w:sz w:val="12"/>
          <w:szCs w:val="12"/>
        </w:rPr>
        <w:t>одится:</w:t>
      </w:r>
    </w:p>
    <w:p w14:paraId="710ACCE5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покупкой и передачей по акту администрации колледжа нового инвентаря и имущества, равноценного по стоимости и назначению поврежденному или уничтоженному;</w:t>
      </w:r>
    </w:p>
    <w:p w14:paraId="4663533E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устранением (ремонтом) повреждения за счет виновных (ущерб погашается единовременно чере</w:t>
      </w:r>
      <w:r>
        <w:rPr>
          <w:rFonts w:cs="Times New Roman"/>
          <w:sz w:val="12"/>
          <w:szCs w:val="12"/>
        </w:rPr>
        <w:t>з кассу бухгалтерии).</w:t>
      </w:r>
    </w:p>
    <w:p w14:paraId="6B7D5AA5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7. При отказе виновных лиц возместить или устранить причиненный ими общежитию ущерб, администрация Колледжа вправе взыскать сумму ущерба в судебном порядке.</w:t>
      </w:r>
    </w:p>
    <w:p w14:paraId="430B6613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8. Настоящий Договор вступает в силу с момента его подписания. Действие нас</w:t>
      </w:r>
      <w:r>
        <w:rPr>
          <w:rFonts w:cs="Times New Roman"/>
          <w:sz w:val="12"/>
          <w:szCs w:val="12"/>
        </w:rPr>
        <w:t>тоящего Договора распространяется на все время работы с вверенным Проживающему имуществом Колледжа.</w:t>
      </w:r>
    </w:p>
    <w:p w14:paraId="2757C3BE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9. Реквизиты сторон</w:t>
      </w:r>
    </w:p>
    <w:p w14:paraId="6CFD0585" w14:textId="77777777" w:rsidR="00BF1C19" w:rsidRDefault="00BF1C19">
      <w:pPr>
        <w:pStyle w:val="Standard"/>
        <w:jc w:val="both"/>
        <w:rPr>
          <w:rFonts w:cs="Times New Roman"/>
          <w:sz w:val="12"/>
          <w:szCs w:val="12"/>
        </w:rPr>
      </w:pPr>
    </w:p>
    <w:tbl>
      <w:tblPr>
        <w:tblW w:w="73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9"/>
        <w:gridCol w:w="4252"/>
      </w:tblGrid>
      <w:tr w:rsidR="00BF1C19" w14:paraId="198A35C6" w14:textId="77777777">
        <w:tblPrEx>
          <w:tblCellMar>
            <w:top w:w="0" w:type="dxa"/>
            <w:bottom w:w="0" w:type="dxa"/>
          </w:tblCellMar>
        </w:tblPrEx>
        <w:trPr>
          <w:trHeight w:val="1363"/>
        </w:trPr>
        <w:tc>
          <w:tcPr>
            <w:tcW w:w="311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9B3AE" w14:textId="77777777" w:rsidR="00BF1C19" w:rsidRDefault="009A2579">
            <w:pPr>
              <w:pStyle w:val="TableContents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КОЛЛЕДЖ</w:t>
            </w:r>
          </w:p>
          <w:p w14:paraId="71FEF77E" w14:textId="77777777" w:rsidR="00BF1C19" w:rsidRDefault="009A2579">
            <w:pPr>
              <w:pStyle w:val="TableContents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ГПОУ ЯО «Ярославский колледж управления и профессиональных технологий»</w:t>
            </w:r>
          </w:p>
          <w:p w14:paraId="5D69A272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ИНН 7602012246</w:t>
            </w:r>
            <w:r>
              <w:rPr>
                <w:rFonts w:eastAsia="Droid Sans Fallback" w:cs="Lohit Hindi"/>
                <w:bCs/>
                <w:sz w:val="12"/>
                <w:szCs w:val="12"/>
              </w:rPr>
              <w:tab/>
              <w:t xml:space="preserve">  </w:t>
            </w:r>
          </w:p>
          <w:p w14:paraId="3889CB0D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 xml:space="preserve">КПП 760201001  </w:t>
            </w:r>
          </w:p>
          <w:p w14:paraId="193F912F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 xml:space="preserve">ОГРН </w:t>
            </w:r>
            <w:r>
              <w:rPr>
                <w:rFonts w:eastAsia="Droid Sans Fallback" w:cs="Lohit Hindi"/>
                <w:bCs/>
                <w:sz w:val="12"/>
                <w:szCs w:val="12"/>
              </w:rPr>
              <w:t xml:space="preserve">1027600521190  </w:t>
            </w:r>
          </w:p>
          <w:p w14:paraId="36B17B49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ОКПО 00301865</w:t>
            </w:r>
          </w:p>
          <w:p w14:paraId="51D376BC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Расчетный счёт: 40603810702014000072</w:t>
            </w:r>
          </w:p>
          <w:p w14:paraId="387EF49F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 xml:space="preserve">Банк: Ярославский филиал ПАО «Банк ПСБ», Ярославль  </w:t>
            </w:r>
          </w:p>
          <w:p w14:paraId="797B47EF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Корреспондентский счёт: 30101810300000000760</w:t>
            </w:r>
          </w:p>
          <w:p w14:paraId="0983834E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БИК: 047888760</w:t>
            </w:r>
          </w:p>
          <w:p w14:paraId="1550F4F8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КБК 00000000000000000130</w:t>
            </w:r>
          </w:p>
          <w:p w14:paraId="5DD29952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ОКТМО 78701000</w:t>
            </w:r>
          </w:p>
          <w:p w14:paraId="7350C6B6" w14:textId="77777777" w:rsidR="00BF1C19" w:rsidRDefault="009A2579">
            <w:pPr>
              <w:widowControl/>
              <w:suppressAutoHyphens w:val="0"/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</w:pPr>
            <w:r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  <w:t xml:space="preserve">Юридический </w:t>
            </w:r>
            <w:r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  <w:t>адрес:150042, РФ, г. Ярославль, Тутаевское шоссе, д.31а</w:t>
            </w:r>
          </w:p>
          <w:p w14:paraId="7CE431D8" w14:textId="77777777" w:rsidR="00BF1C19" w:rsidRDefault="009A2579">
            <w:pPr>
              <w:widowControl/>
              <w:suppressAutoHyphens w:val="0"/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</w:pPr>
            <w:r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  <w:t>Телефон (факс) (4852) 55-19-66</w:t>
            </w:r>
          </w:p>
          <w:p w14:paraId="595923E1" w14:textId="77777777" w:rsidR="00BF1C19" w:rsidRDefault="00BF1C19">
            <w:pPr>
              <w:widowControl/>
              <w:suppressAutoHyphens w:val="0"/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</w:pPr>
          </w:p>
          <w:p w14:paraId="4BC244AE" w14:textId="77777777" w:rsidR="00BF1C19" w:rsidRDefault="009A2579">
            <w:pPr>
              <w:pStyle w:val="TableContents"/>
            </w:pPr>
            <w:r>
              <w:rPr>
                <w:rFonts w:eastAsia="Droid Sans Fallback" w:cs="Lohit Hindi"/>
                <w:bCs/>
                <w:color w:val="000000"/>
                <w:sz w:val="12"/>
                <w:szCs w:val="12"/>
              </w:rPr>
              <w:t>Директор___________ М.В. Цветаева</w:t>
            </w:r>
          </w:p>
          <w:p w14:paraId="76D1AE29" w14:textId="77777777" w:rsidR="00BF1C19" w:rsidRDefault="00BF1C1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</w:p>
        </w:tc>
        <w:tc>
          <w:tcPr>
            <w:tcW w:w="42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34AC3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ПРОЖИВАЮЩИЙ (законный представитель)</w:t>
            </w:r>
          </w:p>
          <w:p w14:paraId="3027FC06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ФИО:________________________________________________</w:t>
            </w:r>
          </w:p>
          <w:p w14:paraId="08FC3C36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Дата рождения:_____________________________</w:t>
            </w:r>
            <w:r>
              <w:rPr>
                <w:rFonts w:cs="Times New Roman"/>
                <w:sz w:val="12"/>
                <w:szCs w:val="12"/>
              </w:rPr>
              <w:t>___________</w:t>
            </w:r>
          </w:p>
          <w:p w14:paraId="4F9EA8C6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Паспорт: серия _________ номер ______________</w:t>
            </w:r>
          </w:p>
          <w:p w14:paraId="14BDA6DF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Выдан____________кем_________________________________</w:t>
            </w:r>
          </w:p>
          <w:p w14:paraId="4AB784EA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______________________________________________________</w:t>
            </w:r>
          </w:p>
          <w:p w14:paraId="7D72DEEB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______________________________________________________</w:t>
            </w:r>
          </w:p>
          <w:p w14:paraId="3ADEDC60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Зарегистрирован___________________</w:t>
            </w:r>
            <w:r>
              <w:rPr>
                <w:rFonts w:cs="Times New Roman"/>
                <w:sz w:val="12"/>
                <w:szCs w:val="12"/>
              </w:rPr>
              <w:t>____________________</w:t>
            </w:r>
          </w:p>
          <w:p w14:paraId="12B92439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______________________________________________________</w:t>
            </w:r>
          </w:p>
          <w:p w14:paraId="63AF4DE9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______________________________________________________</w:t>
            </w:r>
          </w:p>
          <w:p w14:paraId="574CCE1E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Телефон:_________________________</w:t>
            </w:r>
          </w:p>
          <w:p w14:paraId="388C3302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Законный представитель____________________</w:t>
            </w:r>
          </w:p>
          <w:p w14:paraId="758DB2F5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 xml:space="preserve">                                                </w:t>
            </w:r>
            <w:r>
              <w:rPr>
                <w:rFonts w:cs="Times New Roman"/>
                <w:sz w:val="12"/>
                <w:szCs w:val="12"/>
              </w:rPr>
              <w:t xml:space="preserve">      (подпись)</w:t>
            </w:r>
          </w:p>
          <w:p w14:paraId="58175C09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Проживающий_________________________</w:t>
            </w:r>
          </w:p>
          <w:p w14:paraId="1332A901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 xml:space="preserve">                                         (подпись)</w:t>
            </w:r>
          </w:p>
        </w:tc>
      </w:tr>
      <w:bookmarkEnd w:id="1"/>
    </w:tbl>
    <w:p w14:paraId="663DBF6C" w14:textId="77777777" w:rsidR="00BF1C19" w:rsidRDefault="00BF1C19">
      <w:pPr>
        <w:pStyle w:val="Standard"/>
        <w:jc w:val="right"/>
        <w:rPr>
          <w:rFonts w:cs="Times New Roman"/>
          <w:sz w:val="12"/>
          <w:szCs w:val="12"/>
        </w:rPr>
      </w:pPr>
    </w:p>
    <w:p w14:paraId="69E591E9" w14:textId="77777777" w:rsidR="00BF1C19" w:rsidRDefault="00BF1C19">
      <w:pPr>
        <w:pStyle w:val="Standard"/>
        <w:jc w:val="right"/>
        <w:rPr>
          <w:rFonts w:cs="Times New Roman"/>
          <w:sz w:val="12"/>
          <w:szCs w:val="12"/>
        </w:rPr>
      </w:pPr>
    </w:p>
    <w:p w14:paraId="271B8544" w14:textId="77777777" w:rsidR="00BF1C19" w:rsidRDefault="00BF1C19">
      <w:pPr>
        <w:pStyle w:val="Standard"/>
        <w:jc w:val="right"/>
        <w:rPr>
          <w:rFonts w:cs="Times New Roman"/>
          <w:sz w:val="12"/>
          <w:szCs w:val="12"/>
        </w:rPr>
      </w:pPr>
    </w:p>
    <w:p w14:paraId="65D45193" w14:textId="77777777" w:rsidR="00BF1C19" w:rsidRDefault="00BF1C19">
      <w:pPr>
        <w:pStyle w:val="Standard"/>
        <w:jc w:val="right"/>
        <w:rPr>
          <w:rFonts w:cs="Times New Roman"/>
          <w:sz w:val="12"/>
          <w:szCs w:val="12"/>
        </w:rPr>
      </w:pPr>
    </w:p>
    <w:p w14:paraId="1D4A665F" w14:textId="77777777" w:rsidR="00BF1C19" w:rsidRDefault="00BF1C19">
      <w:pPr>
        <w:pStyle w:val="Standard"/>
        <w:rPr>
          <w:rFonts w:cs="Times New Roman"/>
          <w:sz w:val="12"/>
          <w:szCs w:val="12"/>
        </w:rPr>
      </w:pPr>
    </w:p>
    <w:p w14:paraId="4A46088D" w14:textId="77777777" w:rsidR="00BF1C19" w:rsidRDefault="00BF1C19">
      <w:pPr>
        <w:pStyle w:val="Standard"/>
        <w:jc w:val="right"/>
        <w:rPr>
          <w:rFonts w:cs="Times New Roman"/>
          <w:sz w:val="12"/>
          <w:szCs w:val="12"/>
        </w:rPr>
      </w:pPr>
    </w:p>
    <w:p w14:paraId="7BC2F258" w14:textId="77777777" w:rsidR="00BF1C19" w:rsidRDefault="00BF1C19">
      <w:pPr>
        <w:pStyle w:val="Standard"/>
        <w:jc w:val="right"/>
        <w:rPr>
          <w:rFonts w:cs="Times New Roman"/>
          <w:sz w:val="12"/>
          <w:szCs w:val="12"/>
        </w:rPr>
      </w:pPr>
    </w:p>
    <w:p w14:paraId="00D8141B" w14:textId="77777777" w:rsidR="00BF1C19" w:rsidRDefault="00BF1C19">
      <w:pPr>
        <w:pStyle w:val="Standard"/>
        <w:rPr>
          <w:rFonts w:cs="Times New Roman"/>
          <w:sz w:val="12"/>
          <w:szCs w:val="12"/>
        </w:rPr>
      </w:pPr>
    </w:p>
    <w:p w14:paraId="7C880647" w14:textId="77777777" w:rsidR="00BF1C19" w:rsidRDefault="009A2579">
      <w:pPr>
        <w:pStyle w:val="Standard"/>
        <w:jc w:val="right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 xml:space="preserve">Приложение №2                                                                 </w:t>
      </w:r>
      <w:r>
        <w:rPr>
          <w:rFonts w:cs="Times New Roman"/>
          <w:sz w:val="12"/>
          <w:szCs w:val="12"/>
        </w:rPr>
        <w:t xml:space="preserve">                                                                                                                 Форма договора ГПОУ ЯО </w:t>
      </w:r>
    </w:p>
    <w:p w14:paraId="0965D406" w14:textId="77777777" w:rsidR="00BF1C19" w:rsidRDefault="009A2579">
      <w:pPr>
        <w:pStyle w:val="Standard"/>
        <w:jc w:val="right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>«Ярославский колледж управления и профессиональных технологий»</w:t>
      </w:r>
    </w:p>
    <w:p w14:paraId="22839D5C" w14:textId="77777777" w:rsidR="00BF1C19" w:rsidRDefault="009A2579">
      <w:pPr>
        <w:pStyle w:val="Standard"/>
        <w:jc w:val="right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 xml:space="preserve"> утверждена Приказом 05-40/97с/о от 17.08.2026г.</w:t>
      </w:r>
    </w:p>
    <w:p w14:paraId="2E388839" w14:textId="77777777" w:rsidR="00BF1C19" w:rsidRDefault="00BF1C19">
      <w:pPr>
        <w:pStyle w:val="Standard"/>
        <w:jc w:val="right"/>
        <w:rPr>
          <w:rFonts w:cs="Times New Roman"/>
          <w:sz w:val="12"/>
          <w:szCs w:val="12"/>
        </w:rPr>
      </w:pPr>
    </w:p>
    <w:p w14:paraId="49CEB638" w14:textId="77777777" w:rsidR="00BF1C19" w:rsidRDefault="009A2579">
      <w:pPr>
        <w:pStyle w:val="Standard"/>
        <w:jc w:val="center"/>
        <w:rPr>
          <w:rFonts w:cs="Times New Roman"/>
          <w:b/>
          <w:bCs/>
          <w:sz w:val="12"/>
          <w:szCs w:val="12"/>
        </w:rPr>
      </w:pPr>
      <w:r>
        <w:rPr>
          <w:rFonts w:cs="Times New Roman"/>
          <w:b/>
          <w:bCs/>
          <w:sz w:val="12"/>
          <w:szCs w:val="12"/>
        </w:rPr>
        <w:t>ДОГОВОР № ____</w:t>
      </w:r>
    </w:p>
    <w:p w14:paraId="1A314F13" w14:textId="77777777" w:rsidR="00BF1C19" w:rsidRDefault="009A2579">
      <w:pPr>
        <w:pStyle w:val="Standard"/>
        <w:jc w:val="center"/>
        <w:rPr>
          <w:rFonts w:cs="Times New Roman"/>
          <w:b/>
          <w:bCs/>
          <w:sz w:val="12"/>
          <w:szCs w:val="12"/>
        </w:rPr>
      </w:pPr>
      <w:r>
        <w:rPr>
          <w:rFonts w:cs="Times New Roman"/>
          <w:b/>
          <w:bCs/>
          <w:sz w:val="12"/>
          <w:szCs w:val="12"/>
        </w:rPr>
        <w:t>о материальной ответственности проживающего в общежитии</w:t>
      </w:r>
    </w:p>
    <w:p w14:paraId="70B33F60" w14:textId="77777777" w:rsidR="00BF1C19" w:rsidRDefault="00BF1C19">
      <w:pPr>
        <w:pStyle w:val="Standard"/>
        <w:jc w:val="center"/>
        <w:rPr>
          <w:rFonts w:cs="Times New Roman"/>
          <w:sz w:val="12"/>
          <w:szCs w:val="12"/>
        </w:rPr>
      </w:pPr>
    </w:p>
    <w:p w14:paraId="27933DE9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 xml:space="preserve">г. Ярославль                                                                 </w:t>
      </w:r>
      <w:r>
        <w:rPr>
          <w:rFonts w:cs="Times New Roman"/>
          <w:sz w:val="12"/>
          <w:szCs w:val="12"/>
        </w:rPr>
        <w:t xml:space="preserve">                                                                                    «__»_________20__г.</w:t>
      </w:r>
    </w:p>
    <w:p w14:paraId="56BAED2F" w14:textId="77777777" w:rsidR="00BF1C19" w:rsidRDefault="00BF1C19">
      <w:pPr>
        <w:pStyle w:val="Standard"/>
        <w:jc w:val="both"/>
        <w:rPr>
          <w:rFonts w:cs="Times New Roman"/>
          <w:sz w:val="12"/>
          <w:szCs w:val="12"/>
        </w:rPr>
      </w:pPr>
    </w:p>
    <w:p w14:paraId="5C2A003C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 xml:space="preserve">Государственное профессиональное образовательное учреждение Ярославской области «Ярославский колледж управления и профессиональных технологий», далее </w:t>
      </w:r>
      <w:r>
        <w:rPr>
          <w:rFonts w:cs="Times New Roman"/>
          <w:sz w:val="12"/>
          <w:szCs w:val="12"/>
        </w:rPr>
        <w:t>именуемый «Колледж», в лице директора Цветаевой Марины Владимировны, действующего на основании Устава, с одной стороны, и</w:t>
      </w:r>
    </w:p>
    <w:p w14:paraId="5257E7AB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>____________________________________________________________________________________________________</w:t>
      </w:r>
    </w:p>
    <w:p w14:paraId="115F7E37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 xml:space="preserve">                                 </w:t>
      </w:r>
      <w:r>
        <w:rPr>
          <w:rFonts w:cs="Times New Roman"/>
          <w:sz w:val="12"/>
          <w:szCs w:val="12"/>
        </w:rPr>
        <w:t xml:space="preserve">                  (фамилия, имя, отчество законного представителя)</w:t>
      </w:r>
    </w:p>
    <w:p w14:paraId="1779B776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>____________________________________________________________________________________________________</w:t>
      </w:r>
    </w:p>
    <w:p w14:paraId="337FD52D" w14:textId="77777777" w:rsidR="00BF1C19" w:rsidRDefault="009A2579">
      <w:pPr>
        <w:pStyle w:val="Standard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 xml:space="preserve">                                                (фамилия, имя, отчество проживающего в о</w:t>
      </w:r>
      <w:r>
        <w:rPr>
          <w:rFonts w:cs="Times New Roman"/>
          <w:sz w:val="12"/>
          <w:szCs w:val="12"/>
        </w:rPr>
        <w:t>бщежитии)</w:t>
      </w:r>
    </w:p>
    <w:p w14:paraId="4A21F8BD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>именуемый в дальнейшем «Проживающий», с другой стороны, заключили настоящий Договор о нижеследующем:</w:t>
      </w:r>
    </w:p>
    <w:p w14:paraId="145038E3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1. Проживающий принимает на себя полную материальную ответственность за сохранность и исправность вверенного ему Колледжем имущества общежития.</w:t>
      </w:r>
    </w:p>
    <w:p w14:paraId="64A32837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2. Возмещение нанесенного общежитию материального ущерба производится в следующих случаях:</w:t>
      </w:r>
    </w:p>
    <w:p w14:paraId="624AB852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при утрате, повреждении или уничтожении материальных ценностей, полученных конкретным лицом, о чем имеется его личная подпись в карточке учета;</w:t>
      </w:r>
    </w:p>
    <w:p w14:paraId="678E02AB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при утрате, по</w:t>
      </w:r>
      <w:r>
        <w:rPr>
          <w:rFonts w:cs="Times New Roman"/>
          <w:sz w:val="12"/>
          <w:szCs w:val="12"/>
        </w:rPr>
        <w:t>вреждении или уничтожении материальных ценностей, находящихся в жилой комнате (в т.ч. повреждении дверей, стен, окон и потолка жилой комнаты) и полученных жильцами в коллективное пользование, о чем имеется подпись Проживающего в паспорте комнаты;</w:t>
      </w:r>
    </w:p>
    <w:p w14:paraId="4E095501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при по</w:t>
      </w:r>
      <w:r>
        <w:rPr>
          <w:rFonts w:cs="Times New Roman"/>
          <w:sz w:val="12"/>
          <w:szCs w:val="12"/>
        </w:rPr>
        <w:t>вреждении или уничтожении материальных ценностей, находящихся в местах общего пользования, в коридорах, умывальных и туалетных комнатах, на кухне, в холлах и др.</w:t>
      </w:r>
    </w:p>
    <w:p w14:paraId="570EDD01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3. При обнаружении материального ущерба администрация колледжа в трехдневный срок:</w:t>
      </w:r>
    </w:p>
    <w:p w14:paraId="704160CD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организ</w:t>
      </w:r>
      <w:r>
        <w:rPr>
          <w:rFonts w:cs="Times New Roman"/>
          <w:sz w:val="12"/>
          <w:szCs w:val="12"/>
        </w:rPr>
        <w:t>ует служебное расследование по установлению конкретных виновников нанесенного ущерба;</w:t>
      </w:r>
    </w:p>
    <w:p w14:paraId="172B98D4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оформляет акт по фиксированию факта нанесения ущерба, привлекая для этого представителей соответствующих отделов и служб Колледжа;</w:t>
      </w:r>
    </w:p>
    <w:p w14:paraId="7E92B655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получает объяснительную записку о</w:t>
      </w:r>
      <w:r>
        <w:rPr>
          <w:rFonts w:cs="Times New Roman"/>
          <w:sz w:val="12"/>
          <w:szCs w:val="12"/>
        </w:rPr>
        <w:t>т виновников нанесенного ущерба, и оформляет с помощью работников бухгалтерии Колледжа справку-расчет оценки размера ущерба в рублях.</w:t>
      </w:r>
    </w:p>
    <w:p w14:paraId="5D69D95B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4. Возмещение материального ущерба должно быть проведено в течение не более чем двух недель со дня составления справки-ра</w:t>
      </w:r>
      <w:r>
        <w:rPr>
          <w:rFonts w:cs="Times New Roman"/>
          <w:sz w:val="12"/>
          <w:szCs w:val="12"/>
        </w:rPr>
        <w:t>счета. За причинение материального ущерба в злостных целях виновники могут быть выселены из общежития и отчислены из Колледжа.</w:t>
      </w:r>
    </w:p>
    <w:p w14:paraId="40C46947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5. Нанесённый материальный ущерб возмещается лицом, причинившим ущерб. В случае, если причинитель вреда является несовершеннолет</w:t>
      </w:r>
      <w:r>
        <w:rPr>
          <w:rFonts w:cs="Times New Roman"/>
          <w:sz w:val="12"/>
          <w:szCs w:val="12"/>
        </w:rPr>
        <w:t>ним и его собственных средств недостаточно для возмещения ущерба, то в недостающей части ущерб должен быть компенсирован родителями несовершеннолетнего согласно ст..26 и 1074 Гражданского кодекса Российской Федерации.</w:t>
      </w:r>
    </w:p>
    <w:p w14:paraId="4A078DE0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6. Возмещение материального ущерба пр</w:t>
      </w:r>
      <w:r>
        <w:rPr>
          <w:rFonts w:cs="Times New Roman"/>
          <w:sz w:val="12"/>
          <w:szCs w:val="12"/>
        </w:rPr>
        <w:t>оизводится:</w:t>
      </w:r>
    </w:p>
    <w:p w14:paraId="1EDAB659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- покупкой и передачей по акту администрации колледжа нового инвентаря и имущества, равноценного по стоимости и назначению поврежденному или уничтоженному;</w:t>
      </w:r>
    </w:p>
    <w:p w14:paraId="4792445B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 xml:space="preserve">- устранением (ремонтом) повреждения за счет виновных (ущерб погашается единовременно </w:t>
      </w:r>
      <w:r>
        <w:rPr>
          <w:rFonts w:cs="Times New Roman"/>
          <w:sz w:val="12"/>
          <w:szCs w:val="12"/>
        </w:rPr>
        <w:t>через кассу бухгалтерии).</w:t>
      </w:r>
    </w:p>
    <w:p w14:paraId="51553099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7. При отказе виновных лиц возместить или устранить причиненный ими общежитию ущерб, администрация Колледжа вправе взыскать сумму ущерба в судебном порядке.</w:t>
      </w:r>
    </w:p>
    <w:p w14:paraId="4C3639BE" w14:textId="77777777" w:rsidR="00BF1C19" w:rsidRDefault="009A2579">
      <w:pPr>
        <w:pStyle w:val="Standard"/>
        <w:spacing w:after="57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8. Настоящий Договор вступает в силу с момента его подписания. Действие</w:t>
      </w:r>
      <w:r>
        <w:rPr>
          <w:rFonts w:cs="Times New Roman"/>
          <w:sz w:val="12"/>
          <w:szCs w:val="12"/>
        </w:rPr>
        <w:t xml:space="preserve"> настоящего Договора распространяется на все время работы с вверенным Проживающему имуществом Колледжа.</w:t>
      </w:r>
    </w:p>
    <w:p w14:paraId="575217E5" w14:textId="77777777" w:rsidR="00BF1C19" w:rsidRDefault="009A2579">
      <w:pPr>
        <w:pStyle w:val="Standard"/>
        <w:jc w:val="both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ab/>
        <w:t>9. Реквизиты сторон</w:t>
      </w:r>
    </w:p>
    <w:p w14:paraId="036B9F49" w14:textId="77777777" w:rsidR="00BF1C19" w:rsidRDefault="00BF1C19">
      <w:pPr>
        <w:pStyle w:val="Standard"/>
        <w:jc w:val="both"/>
        <w:rPr>
          <w:rFonts w:cs="Times New Roman"/>
          <w:sz w:val="12"/>
          <w:szCs w:val="12"/>
        </w:rPr>
      </w:pPr>
    </w:p>
    <w:tbl>
      <w:tblPr>
        <w:tblW w:w="73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9"/>
        <w:gridCol w:w="4252"/>
      </w:tblGrid>
      <w:tr w:rsidR="00BF1C19" w14:paraId="271D75CB" w14:textId="77777777">
        <w:tblPrEx>
          <w:tblCellMar>
            <w:top w:w="0" w:type="dxa"/>
            <w:bottom w:w="0" w:type="dxa"/>
          </w:tblCellMar>
        </w:tblPrEx>
        <w:trPr>
          <w:trHeight w:val="1363"/>
        </w:trPr>
        <w:tc>
          <w:tcPr>
            <w:tcW w:w="311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A66FF" w14:textId="77777777" w:rsidR="00BF1C19" w:rsidRDefault="009A2579">
            <w:pPr>
              <w:pStyle w:val="TableContents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КОЛЛЕДЖ</w:t>
            </w:r>
          </w:p>
          <w:p w14:paraId="39DE164F" w14:textId="77777777" w:rsidR="00BF1C19" w:rsidRDefault="009A2579">
            <w:pPr>
              <w:pStyle w:val="TableContents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ГПОУ ЯО «Ярославский колледж управления и профессиональных технологий»</w:t>
            </w:r>
          </w:p>
          <w:p w14:paraId="180AAE17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ИНН 7602012246</w:t>
            </w:r>
            <w:r>
              <w:rPr>
                <w:rFonts w:eastAsia="Droid Sans Fallback" w:cs="Lohit Hindi"/>
                <w:bCs/>
                <w:sz w:val="12"/>
                <w:szCs w:val="12"/>
              </w:rPr>
              <w:tab/>
              <w:t xml:space="preserve">  </w:t>
            </w:r>
          </w:p>
          <w:p w14:paraId="6CC57694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 xml:space="preserve">КПП 760201001  </w:t>
            </w:r>
          </w:p>
          <w:p w14:paraId="6E62FDE1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 xml:space="preserve">ОГРН </w:t>
            </w:r>
            <w:r>
              <w:rPr>
                <w:rFonts w:eastAsia="Droid Sans Fallback" w:cs="Lohit Hindi"/>
                <w:bCs/>
                <w:sz w:val="12"/>
                <w:szCs w:val="12"/>
              </w:rPr>
              <w:t xml:space="preserve">1027600521190  </w:t>
            </w:r>
          </w:p>
          <w:p w14:paraId="66B29327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ОКПО 00301865</w:t>
            </w:r>
          </w:p>
          <w:p w14:paraId="6BC42717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Расчетный счёт: 40603810702014000072</w:t>
            </w:r>
          </w:p>
          <w:p w14:paraId="5F1C9B15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 xml:space="preserve">Банк: Ярославский филиал ПАО «Банк ПСБ», Ярославль  </w:t>
            </w:r>
          </w:p>
          <w:p w14:paraId="67766D09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Корреспондентский счёт: 30101810300000000760</w:t>
            </w:r>
          </w:p>
          <w:p w14:paraId="4541EE80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БИК: 047888760</w:t>
            </w:r>
          </w:p>
          <w:p w14:paraId="0D67847D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КБК 00000000000000000130</w:t>
            </w:r>
          </w:p>
          <w:p w14:paraId="575256AC" w14:textId="77777777" w:rsidR="00BF1C19" w:rsidRDefault="009A2579">
            <w:pPr>
              <w:rPr>
                <w:rFonts w:eastAsia="Droid Sans Fallback" w:cs="Lohit Hindi"/>
                <w:bCs/>
                <w:sz w:val="12"/>
                <w:szCs w:val="12"/>
              </w:rPr>
            </w:pPr>
            <w:r>
              <w:rPr>
                <w:rFonts w:eastAsia="Droid Sans Fallback" w:cs="Lohit Hindi"/>
                <w:bCs/>
                <w:sz w:val="12"/>
                <w:szCs w:val="12"/>
              </w:rPr>
              <w:t>ОКТМО 78701000</w:t>
            </w:r>
          </w:p>
          <w:p w14:paraId="0CD3E538" w14:textId="77777777" w:rsidR="00BF1C19" w:rsidRDefault="009A2579">
            <w:pPr>
              <w:widowControl/>
              <w:suppressAutoHyphens w:val="0"/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</w:pPr>
            <w:r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  <w:t xml:space="preserve">Юридический </w:t>
            </w:r>
            <w:r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  <w:t>адрес:150042, РФ, г. Ярославль, Тутаевское шоссе, д.31а</w:t>
            </w:r>
          </w:p>
          <w:p w14:paraId="380D5BED" w14:textId="77777777" w:rsidR="00BF1C19" w:rsidRDefault="009A2579">
            <w:pPr>
              <w:widowControl/>
              <w:suppressAutoHyphens w:val="0"/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</w:pPr>
            <w:r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  <w:t>Телефон (факс) (4852) 55-19-66</w:t>
            </w:r>
          </w:p>
          <w:p w14:paraId="738C70FB" w14:textId="77777777" w:rsidR="00BF1C19" w:rsidRDefault="00BF1C19">
            <w:pPr>
              <w:widowControl/>
              <w:suppressAutoHyphens w:val="0"/>
              <w:rPr>
                <w:rFonts w:eastAsia="Times New Roman" w:cs="Times New Roman"/>
                <w:bCs/>
                <w:color w:val="000000"/>
                <w:sz w:val="12"/>
                <w:szCs w:val="12"/>
                <w:lang w:bidi="ar-SA"/>
              </w:rPr>
            </w:pPr>
          </w:p>
          <w:p w14:paraId="6DD73DE0" w14:textId="77777777" w:rsidR="00BF1C19" w:rsidRDefault="009A2579">
            <w:pPr>
              <w:pStyle w:val="TableContents"/>
            </w:pPr>
            <w:r>
              <w:rPr>
                <w:rFonts w:eastAsia="Droid Sans Fallback" w:cs="Lohit Hindi"/>
                <w:bCs/>
                <w:color w:val="000000"/>
                <w:sz w:val="12"/>
                <w:szCs w:val="12"/>
              </w:rPr>
              <w:t>Директор___________ М.В. Цветаева</w:t>
            </w:r>
          </w:p>
          <w:p w14:paraId="756D9B67" w14:textId="77777777" w:rsidR="00BF1C19" w:rsidRDefault="00BF1C1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</w:p>
        </w:tc>
        <w:tc>
          <w:tcPr>
            <w:tcW w:w="425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EFC751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ПРОЖИВАЮЩИЙ (законный представитель)</w:t>
            </w:r>
          </w:p>
          <w:p w14:paraId="71BE1C81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ФИО:________________________________________________</w:t>
            </w:r>
          </w:p>
          <w:p w14:paraId="255875E7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Дата рождения:_____________________________</w:t>
            </w:r>
            <w:r>
              <w:rPr>
                <w:rFonts w:cs="Times New Roman"/>
                <w:sz w:val="12"/>
                <w:szCs w:val="12"/>
              </w:rPr>
              <w:t>___________</w:t>
            </w:r>
          </w:p>
          <w:p w14:paraId="4DAFEE44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Паспорт: серия _________ номер ______________</w:t>
            </w:r>
          </w:p>
          <w:p w14:paraId="71548E40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Выдан____________кем_________________________________</w:t>
            </w:r>
          </w:p>
          <w:p w14:paraId="53E22E80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______________________________________________________</w:t>
            </w:r>
          </w:p>
          <w:p w14:paraId="271ECB14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______________________________________________________</w:t>
            </w:r>
          </w:p>
          <w:p w14:paraId="63618B4A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Зарегистрирован_______________________________________</w:t>
            </w:r>
          </w:p>
          <w:p w14:paraId="30298B99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______________________________________________________</w:t>
            </w:r>
          </w:p>
          <w:p w14:paraId="44DD2DC5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______________________________________________________</w:t>
            </w:r>
          </w:p>
          <w:p w14:paraId="7431B974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Телефон:_________________________</w:t>
            </w:r>
          </w:p>
          <w:p w14:paraId="32A47DA5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За</w:t>
            </w:r>
            <w:r>
              <w:rPr>
                <w:rFonts w:cs="Times New Roman"/>
                <w:sz w:val="12"/>
                <w:szCs w:val="12"/>
              </w:rPr>
              <w:t>конный представитель____________________</w:t>
            </w:r>
          </w:p>
          <w:p w14:paraId="6B74E8FF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 xml:space="preserve">                                                      (подпись)</w:t>
            </w:r>
          </w:p>
          <w:p w14:paraId="7F1B7877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>Проживающий_________________________</w:t>
            </w:r>
          </w:p>
          <w:p w14:paraId="5BE97AEB" w14:textId="77777777" w:rsidR="00BF1C19" w:rsidRDefault="009A2579">
            <w:pPr>
              <w:pStyle w:val="TableContents"/>
              <w:jc w:val="both"/>
              <w:rPr>
                <w:rFonts w:cs="Times New Roman"/>
                <w:sz w:val="12"/>
                <w:szCs w:val="12"/>
              </w:rPr>
            </w:pPr>
            <w:r>
              <w:rPr>
                <w:rFonts w:cs="Times New Roman"/>
                <w:sz w:val="12"/>
                <w:szCs w:val="12"/>
              </w:rPr>
              <w:t xml:space="preserve">                                         (подпись)</w:t>
            </w:r>
          </w:p>
        </w:tc>
      </w:tr>
    </w:tbl>
    <w:p w14:paraId="303CC038" w14:textId="77777777" w:rsidR="00BF1C19" w:rsidRDefault="00BF1C19">
      <w:pPr>
        <w:pStyle w:val="Standard"/>
        <w:jc w:val="both"/>
        <w:rPr>
          <w:sz w:val="12"/>
          <w:szCs w:val="12"/>
        </w:rPr>
      </w:pPr>
    </w:p>
    <w:sectPr w:rsidR="00BF1C19">
      <w:pgSz w:w="16838" w:h="11906" w:orient="landscape"/>
      <w:pgMar w:top="567" w:right="567" w:bottom="567" w:left="567" w:header="720" w:footer="720" w:gutter="0"/>
      <w:cols w:num="2" w:space="5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0CC0D" w14:textId="77777777" w:rsidR="009A2579" w:rsidRDefault="009A2579">
      <w:r>
        <w:separator/>
      </w:r>
    </w:p>
  </w:endnote>
  <w:endnote w:type="continuationSeparator" w:id="0">
    <w:p w14:paraId="1C4E54D7" w14:textId="77777777" w:rsidR="009A2579" w:rsidRDefault="009A2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</w:font>
  <w:font w:name="Droid Sans Fallback">
    <w:charset w:val="00"/>
    <w:family w:val="auto"/>
    <w:pitch w:val="variable"/>
  </w:font>
  <w:font w:name="Lohit Hindi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E5328" w14:textId="77777777" w:rsidR="009A2579" w:rsidRDefault="009A2579">
      <w:r>
        <w:rPr>
          <w:color w:val="000000"/>
        </w:rPr>
        <w:separator/>
      </w:r>
    </w:p>
  </w:footnote>
  <w:footnote w:type="continuationSeparator" w:id="0">
    <w:p w14:paraId="6043B560" w14:textId="77777777" w:rsidR="009A2579" w:rsidRDefault="009A25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F1C19"/>
    <w:rsid w:val="00426F8A"/>
    <w:rsid w:val="009A2579"/>
    <w:rsid w:val="00BF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EB5DC"/>
  <w15:docId w15:val="{82513188-0FA4-4884-A178-99AB822DC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ListContents">
    <w:name w:val="List Contents"/>
    <w:basedOn w:val="Standard"/>
    <w:pPr>
      <w:ind w:left="567"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FootnoteSymbol">
    <w:name w:val="Footnote Symbol"/>
  </w:style>
  <w:style w:type="character" w:customStyle="1" w:styleId="EndnoteSymbol">
    <w:name w:val="End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  <w:rPr>
      <w:szCs w:val="21"/>
    </w:rPr>
  </w:style>
  <w:style w:type="character" w:customStyle="1" w:styleId="a6">
    <w:name w:val="Верхний колонтитул Знак"/>
    <w:basedOn w:val="a0"/>
    <w:rPr>
      <w:szCs w:val="21"/>
    </w:rPr>
  </w:style>
  <w:style w:type="paragraph" w:styleId="a7">
    <w:name w:val="footer"/>
    <w:basedOn w:val="a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Нижний колонтитул Знак"/>
    <w:basedOn w:val="a0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1538</Words>
  <Characters>8769</Characters>
  <Application>Microsoft Office Word</Application>
  <DocSecurity>0</DocSecurity>
  <Lines>73</Lines>
  <Paragraphs>20</Paragraphs>
  <ScaleCrop>false</ScaleCrop>
  <Company>1</Company>
  <LinksUpToDate>false</LinksUpToDate>
  <CharactersWithSpaces>10287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Severin_SI</dc:creator>
  <cp:lastModifiedBy>Алексей Поспелов</cp:lastModifiedBy>
  <cp:revision>2</cp:revision>
  <cp:lastPrinted>2026-08-17T08:10:00Z</cp:lastPrinted>
  <dcterms:created xsi:type="dcterms:W3CDTF">2026-08-21T04:23:00Z</dcterms:created>
  <dcterms:modified xsi:type="dcterms:W3CDTF">2026-08-21T04:23:00Z</dcterms:modified>
</cp:coreProperties>
</file>