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1B1100" w14:textId="77777777" w:rsidR="009E53A5" w:rsidRDefault="00E71D56">
      <w:pPr>
        <w:pStyle w:val="Standard"/>
        <w:spacing w:after="0" w:line="240" w:lineRule="auto"/>
        <w:jc w:val="center"/>
      </w:pPr>
      <w:r>
        <w:rPr>
          <w:noProof/>
        </w:rPr>
        <w:drawing>
          <wp:inline distT="0" distB="0" distL="0" distR="0" wp14:anchorId="7A1B45D3" wp14:editId="03529C14">
            <wp:extent cx="878756" cy="878756"/>
            <wp:effectExtent l="0" t="0" r="0" b="0"/>
            <wp:docPr id="1" name="Графический объект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78756" cy="87875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696800C5" w14:textId="77777777" w:rsidR="009E53A5" w:rsidRDefault="00E71D56">
      <w:pPr>
        <w:pStyle w:val="Standard"/>
        <w:spacing w:after="0" w:line="240" w:lineRule="auto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 xml:space="preserve">Программа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X</w:t>
      </w:r>
      <w:r>
        <w:rPr>
          <w:rFonts w:ascii="Times New Roman" w:hAnsi="Times New Roman" w:cs="Times New Roman"/>
          <w:b/>
          <w:sz w:val="28"/>
          <w:szCs w:val="28"/>
        </w:rPr>
        <w:t xml:space="preserve"> Ярославского чемпионата «Абилимпикс»</w:t>
      </w:r>
    </w:p>
    <w:p w14:paraId="55F26240" w14:textId="77777777" w:rsidR="009E53A5" w:rsidRDefault="00E71D56">
      <w:pPr>
        <w:pStyle w:val="Standard"/>
        <w:spacing w:after="0" w:line="240" w:lineRule="auto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17 — 21 марта 2025 года</w:t>
      </w:r>
    </w:p>
    <w:tbl>
      <w:tblPr>
        <w:tblW w:w="14560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04"/>
        <w:gridCol w:w="5954"/>
        <w:gridCol w:w="6802"/>
      </w:tblGrid>
      <w:tr w:rsidR="009E53A5" w14:paraId="2C7702A1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B0258A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Время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9CF560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7E4056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</w:tr>
      <w:tr w:rsidR="009E53A5" w14:paraId="341F5F46" w14:textId="77777777">
        <w:tblPrEx>
          <w:tblCellMar>
            <w:top w:w="0" w:type="dxa"/>
            <w:bottom w:w="0" w:type="dxa"/>
          </w:tblCellMar>
        </w:tblPrEx>
        <w:tc>
          <w:tcPr>
            <w:tcW w:w="1456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AC96BA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17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марта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2025 года</w:t>
            </w:r>
          </w:p>
        </w:tc>
      </w:tr>
      <w:tr w:rsidR="009E53A5" w14:paraId="0047AAEF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96C41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10:30-11:00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ED8104" w14:textId="77777777" w:rsidR="009E53A5" w:rsidRDefault="00E71D56">
            <w:pPr>
              <w:pStyle w:val="Standard"/>
              <w:spacing w:after="0" w:line="240" w:lineRule="auto"/>
              <w:ind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Регистрация участников, экспертов на Церемонию Открытия чемпионата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«Абилимпикс»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7B6E6A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МОУ СШ № 92, город Ярославль, ул. Пашуковская, 8.</w:t>
            </w:r>
          </w:p>
        </w:tc>
      </w:tr>
      <w:tr w:rsidR="009E53A5" w14:paraId="682E9AA6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753ECE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10:00-12:00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F75695" w14:textId="77777777" w:rsidR="009E53A5" w:rsidRDefault="00E71D56">
            <w:pPr>
              <w:pStyle w:val="Standard"/>
              <w:spacing w:after="0" w:line="192" w:lineRule="auto"/>
              <w:ind w:left="57" w:right="57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Культурная программа:</w:t>
            </w:r>
          </w:p>
          <w:p w14:paraId="3FC149A7" w14:textId="77777777" w:rsidR="009E53A5" w:rsidRDefault="00E71D56">
            <w:pPr>
              <w:pStyle w:val="Standard"/>
              <w:spacing w:after="0" w:line="192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Фестиваль возможностей для людей с тяжелыми множественными нарушениями развития по компетенциям «Валяние игрушки», «Вязание», «Рисование картин гуашью», «Кож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евенное дело»</w:t>
            </w:r>
          </w:p>
          <w:p w14:paraId="753355FE" w14:textId="77777777" w:rsidR="009E53A5" w:rsidRDefault="009E53A5">
            <w:pPr>
              <w:pStyle w:val="Standard"/>
              <w:spacing w:after="0" w:line="192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76F8AB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МОУ СШ № 92, город Ярославль, ул. Пашуковская, 8.</w:t>
            </w:r>
          </w:p>
        </w:tc>
      </w:tr>
      <w:tr w:rsidR="009E53A5" w14:paraId="7F3798E2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EFCD0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11:00-12:00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99C057" w14:textId="77777777" w:rsidR="009E53A5" w:rsidRDefault="00E71D56">
            <w:pPr>
              <w:pStyle w:val="Standard"/>
              <w:spacing w:after="0" w:line="192" w:lineRule="auto"/>
              <w:ind w:left="57" w:right="57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Культурная программа:</w:t>
            </w:r>
          </w:p>
          <w:p w14:paraId="15749CEE" w14:textId="77777777" w:rsidR="009E53A5" w:rsidRDefault="00E71D56">
            <w:pPr>
              <w:pStyle w:val="Standard"/>
              <w:spacing w:after="0" w:line="192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Выставка творческих работ конкурса «Логотип Абилимпикс», «Мой защитник. Мой герой» в рамках чемпионата «Абилимпикс»</w:t>
            </w:r>
          </w:p>
          <w:p w14:paraId="35B50957" w14:textId="77777777" w:rsidR="009E53A5" w:rsidRDefault="00E71D56">
            <w:pPr>
              <w:pStyle w:val="Standard"/>
              <w:spacing w:after="0" w:line="192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Мастер-классы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направлениям:</w:t>
            </w:r>
          </w:p>
          <w:p w14:paraId="7D340EE4" w14:textId="77777777" w:rsidR="009E53A5" w:rsidRDefault="00E71D56">
            <w:pPr>
              <w:pStyle w:val="Standard"/>
              <w:spacing w:before="100" w:after="100" w:line="192" w:lineRule="auto"/>
              <w:ind w:left="57" w:right="57"/>
              <w:jc w:val="both"/>
              <w:outlineLvl w:val="1"/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-Мастер-класс «Бонбоньерка с сюрпризом» проводят Волонтеры культуры</w:t>
            </w:r>
          </w:p>
          <w:p w14:paraId="512C3B2F" w14:textId="77777777" w:rsidR="009E53A5" w:rsidRDefault="00E71D56">
            <w:pPr>
              <w:pStyle w:val="Standard"/>
              <w:spacing w:before="100" w:after="100" w:line="192" w:lineRule="auto"/>
              <w:ind w:left="57" w:right="57"/>
              <w:jc w:val="both"/>
              <w:outlineLvl w:val="1"/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-Мастер-класс «Чупа-чупс-бум» мастер-класс в технике свит-дизайн проводят Волонтеры культуры</w:t>
            </w:r>
          </w:p>
          <w:p w14:paraId="28E76BBE" w14:textId="77777777" w:rsidR="009E53A5" w:rsidRDefault="00E71D56">
            <w:pPr>
              <w:pStyle w:val="Standard"/>
              <w:spacing w:before="100" w:after="100" w:line="192" w:lineRule="auto"/>
              <w:ind w:left="57" w:right="57"/>
              <w:jc w:val="both"/>
              <w:outlineLvl w:val="1"/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-Мастер-класс «Деревянные значки»</w:t>
            </w:r>
          </w:p>
          <w:p w14:paraId="511D208E" w14:textId="77777777" w:rsidR="009E53A5" w:rsidRDefault="00E71D56">
            <w:pPr>
              <w:pStyle w:val="Standard"/>
              <w:spacing w:before="100" w:after="100" w:line="192" w:lineRule="auto"/>
              <w:ind w:left="57" w:right="57"/>
              <w:jc w:val="both"/>
              <w:outlineLvl w:val="1"/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-Мастер-класс «Роспись фигурок из гипса»</w:t>
            </w:r>
          </w:p>
          <w:p w14:paraId="6576BAD4" w14:textId="77777777" w:rsidR="009E53A5" w:rsidRDefault="00E71D56">
            <w:pPr>
              <w:pStyle w:val="Standard"/>
              <w:spacing w:before="100" w:after="100" w:line="192" w:lineRule="auto"/>
              <w:ind w:left="57" w:right="57"/>
              <w:jc w:val="both"/>
              <w:outlineLvl w:val="1"/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-Масте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р-класс по парикмахерскому искусству</w:t>
            </w:r>
          </w:p>
          <w:p w14:paraId="16EA4FA7" w14:textId="77777777" w:rsidR="009E53A5" w:rsidRDefault="00E71D56">
            <w:pPr>
              <w:pStyle w:val="Standard"/>
              <w:spacing w:after="0" w:line="192" w:lineRule="auto"/>
              <w:ind w:left="57" w:right="57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-Мастер-класс «Сладкие пряники»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FE7E1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МОУ СШ № 92, город Ярославль, ул. Пашуковская, 8.</w:t>
            </w:r>
          </w:p>
        </w:tc>
      </w:tr>
      <w:tr w:rsidR="009E53A5" w14:paraId="0630B3F9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F10B38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12:00-13:00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481339" w14:textId="77777777" w:rsidR="009E53A5" w:rsidRDefault="00E71D56">
            <w:pPr>
              <w:pStyle w:val="Standard"/>
              <w:spacing w:after="0" w:line="192" w:lineRule="auto"/>
              <w:ind w:left="57" w:right="57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Культурная программа:</w:t>
            </w:r>
          </w:p>
          <w:p w14:paraId="1C164E2C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Торжественное открытие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Ярославского чемпионата по профессиональному мастерству среди лиц 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инвалидностью и ограниченными возможностями здоровья «Абилимпикс»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C1A702" w14:textId="77777777" w:rsidR="009E53A5" w:rsidRDefault="00E71D56">
            <w:pPr>
              <w:pStyle w:val="Standard"/>
              <w:spacing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МОУ СШ № 92, город Ярославль, ул. Пашуковская, 8,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актовый зал</w:t>
            </w:r>
          </w:p>
        </w:tc>
      </w:tr>
      <w:tr w:rsidR="009E53A5" w14:paraId="2AF46E53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750C6F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11:00-12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: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6AC1E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Ярмарка трудоустройства в очном формате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9DDB58" w14:textId="77777777" w:rsidR="009E53A5" w:rsidRDefault="00E71D56">
            <w:pPr>
              <w:pStyle w:val="Standard"/>
              <w:spacing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МОУ СШ № 92, город Ярославль, ул. Пашуковская, 8.</w:t>
            </w:r>
          </w:p>
        </w:tc>
      </w:tr>
      <w:tr w:rsidR="009E53A5" w14:paraId="2FC8F458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393832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11:00-12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: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2DD26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Выставочная программа</w:t>
            </w:r>
          </w:p>
          <w:p w14:paraId="1CED4CD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Выставка технических средств реабилитации для лиц с инвалидностью и ограниченными возможностями здоровья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A9164A" w14:textId="77777777" w:rsidR="009E53A5" w:rsidRDefault="00E71D56">
            <w:pPr>
              <w:pStyle w:val="Standard"/>
              <w:spacing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МОУ СШ № 92, город Ярославль, ул. Пашуковская, 8.</w:t>
            </w:r>
          </w:p>
        </w:tc>
      </w:tr>
      <w:tr w:rsidR="009E53A5" w14:paraId="1A646C43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52972E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11:00-12:00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7E96EE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Выставка оборудования </w:t>
            </w:r>
          </w:p>
          <w:p w14:paraId="2570EC6C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ГК Исток Аудио Российского производителя об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орудования для людей с ОВЗ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2ABB68" w14:textId="77777777" w:rsidR="009E53A5" w:rsidRDefault="00E71D56">
            <w:pPr>
              <w:pStyle w:val="Standard"/>
              <w:spacing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МОУ СШ № 92, город Ярославль, ул. Пашуковская, 8.</w:t>
            </w:r>
          </w:p>
        </w:tc>
      </w:tr>
      <w:tr w:rsidR="009E53A5" w14:paraId="00FB1B08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99F3F9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23162AF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BA3BB7F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14:00-17:00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5CF4DE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                                   по компетенциям:</w:t>
            </w:r>
          </w:p>
          <w:p w14:paraId="302ABAB2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«Дизайн плаката», школьники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49148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- 7</w:t>
            </w:r>
          </w:p>
          <w:p w14:paraId="78A58563" w14:textId="77777777" w:rsidR="009E53A5" w:rsidRDefault="00E71D56">
            <w:pPr>
              <w:pStyle w:val="Standard"/>
              <w:spacing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МОУ Средняя школа №87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города Ярославля, город Ярославль, Ленинградский проспект, 68А. каб. 18</w:t>
            </w:r>
          </w:p>
        </w:tc>
      </w:tr>
      <w:tr w:rsidR="009E53A5" w14:paraId="3246B3C0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48C352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E79EA38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61B4BF3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03D6871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EDC959C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14:00-18:30</w:t>
            </w:r>
          </w:p>
          <w:p w14:paraId="4F64645A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6AB300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 по компетенциям:</w:t>
            </w:r>
          </w:p>
          <w:p w14:paraId="6D61ECD3" w14:textId="77777777" w:rsidR="009E53A5" w:rsidRDefault="009E53A5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0C75515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A17FF56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«Туризм», студенты</w:t>
            </w:r>
          </w:p>
          <w:p w14:paraId="65AB77FB" w14:textId="77777777" w:rsidR="009E53A5" w:rsidRDefault="009E53A5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26CE0B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- 1</w:t>
            </w:r>
          </w:p>
          <w:p w14:paraId="31BB717C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ГПОУ ЯО Ярославский колледж управления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профессиональных технологий, город Ярославль, Тутаевское шоссе, 31А</w:t>
            </w:r>
          </w:p>
          <w:p w14:paraId="7EFD74B0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203 кабинет, 2 этаж</w:t>
            </w:r>
          </w:p>
          <w:p w14:paraId="5C72918D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E53A5" w14:paraId="4C8BE38B" w14:textId="77777777">
        <w:tblPrEx>
          <w:tblCellMar>
            <w:top w:w="0" w:type="dxa"/>
            <w:bottom w:w="0" w:type="dxa"/>
          </w:tblCellMar>
        </w:tblPrEx>
        <w:tc>
          <w:tcPr>
            <w:tcW w:w="1456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6AAB4F" w14:textId="77777777" w:rsidR="009E53A5" w:rsidRDefault="00E71D56">
            <w:pPr>
              <w:pStyle w:val="Standard"/>
              <w:spacing w:line="240" w:lineRule="auto"/>
              <w:ind w:left="57" w:right="57"/>
              <w:rPr>
                <w:rFonts w:ascii="Times New Roman" w:hAnsi="Times New Roman" w:cs="Times New Roman"/>
                <w:b/>
                <w:bCs/>
                <w:i/>
                <w:i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32"/>
                <w:szCs w:val="32"/>
              </w:rPr>
              <w:t>ЭКСКУРСИИ ПО ГОРОДУ Ярославлю для участников чемпионата</w:t>
            </w:r>
          </w:p>
          <w:p w14:paraId="603AD861" w14:textId="77777777" w:rsidR="009E53A5" w:rsidRDefault="00E71D56">
            <w:pPr>
              <w:pStyle w:val="Standard"/>
              <w:spacing w:line="240" w:lineRule="auto"/>
              <w:ind w:left="57" w:right="57"/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32"/>
                <w:szCs w:val="32"/>
              </w:rPr>
              <w:t xml:space="preserve">Экскурсии в спортивно-адаптивную школу паралимпийского и сурдлимпийского резерва, встреча с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32"/>
                <w:szCs w:val="32"/>
              </w:rPr>
              <w:t>паралимпийцами</w:t>
            </w:r>
          </w:p>
        </w:tc>
      </w:tr>
      <w:tr w:rsidR="009E53A5" w14:paraId="35621139" w14:textId="77777777">
        <w:tblPrEx>
          <w:tblCellMar>
            <w:top w:w="0" w:type="dxa"/>
            <w:bottom w:w="0" w:type="dxa"/>
          </w:tblCellMar>
        </w:tblPrEx>
        <w:tc>
          <w:tcPr>
            <w:tcW w:w="1456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A53153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марта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2025 года</w:t>
            </w:r>
          </w:p>
        </w:tc>
      </w:tr>
      <w:tr w:rsidR="009E53A5" w14:paraId="71C190D1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3B89E8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D2646BA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073FEF2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D087EA7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9EFA65C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9CDDB28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09:00-14:30</w:t>
            </w:r>
          </w:p>
          <w:p w14:paraId="195D6F2A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12:03-18:00</w:t>
            </w:r>
          </w:p>
          <w:p w14:paraId="307E6BBC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10:00-13:00</w:t>
            </w:r>
          </w:p>
          <w:p w14:paraId="7CF7DE1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13:00-16:30</w:t>
            </w:r>
          </w:p>
          <w:p w14:paraId="4C100D8B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10:00-16:30</w:t>
            </w:r>
          </w:p>
          <w:p w14:paraId="1EE46AA2" w14:textId="77777777" w:rsidR="009E53A5" w:rsidRDefault="009E53A5">
            <w:pPr>
              <w:rPr>
                <w:lang w:eastAsia="zh-CN" w:bidi="hi-IN"/>
              </w:rPr>
            </w:pPr>
          </w:p>
          <w:p w14:paraId="3BDB9A39" w14:textId="77777777" w:rsidR="009E53A5" w:rsidRDefault="009E53A5">
            <w:pPr>
              <w:rPr>
                <w:lang w:eastAsia="zh-CN" w:bidi="hi-IN"/>
              </w:rPr>
            </w:pPr>
          </w:p>
          <w:p w14:paraId="72B86095" w14:textId="77777777" w:rsidR="009E53A5" w:rsidRDefault="00E71D56"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10:00-11:00</w:t>
            </w:r>
          </w:p>
          <w:p w14:paraId="265E3934" w14:textId="77777777" w:rsidR="009E53A5" w:rsidRDefault="009E53A5">
            <w:pPr>
              <w:rPr>
                <w:lang w:eastAsia="zh-CN" w:bidi="hi-IN"/>
              </w:rPr>
            </w:pP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C54A26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Соревновательная программа по компетенциям:</w:t>
            </w:r>
          </w:p>
          <w:p w14:paraId="36BA4782" w14:textId="77777777" w:rsidR="009E53A5" w:rsidRDefault="009E53A5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3560671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641EA14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</w:pPr>
          </w:p>
          <w:p w14:paraId="19BDD09E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«Фотограф», студенты</w:t>
            </w:r>
          </w:p>
          <w:p w14:paraId="21F8FE9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«Фотограф», специалисты</w:t>
            </w:r>
          </w:p>
          <w:p w14:paraId="684B9B61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«Переводчик», школьники</w:t>
            </w:r>
          </w:p>
          <w:p w14:paraId="3794BEBE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«Переводчик», студенты</w:t>
            </w:r>
          </w:p>
          <w:p w14:paraId="6066451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«Швея», студенты</w:t>
            </w:r>
          </w:p>
          <w:p w14:paraId="4E750A19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B114841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10DEA62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Фестиваль «Знакомство с профессией» для детей дошкольного возраста «Флористика», «Изобразительное искусство»</w:t>
            </w:r>
          </w:p>
          <w:p w14:paraId="6DE5ACB5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</w:pP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1F864E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Соревновательная площадка - 1</w:t>
            </w:r>
          </w:p>
          <w:p w14:paraId="17701D3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ГПОУ ЯО Ярославский колледж управления и профессиональных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технологий, город Ярославль,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Тутаевское шоссе, 31А</w:t>
            </w:r>
          </w:p>
          <w:p w14:paraId="431D1694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DF7F891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325 кабинет, 3 этаж</w:t>
            </w:r>
          </w:p>
          <w:p w14:paraId="3D07B37C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325 кабинет, 3 этаж</w:t>
            </w:r>
          </w:p>
          <w:p w14:paraId="6B7D6998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108а кабинет, 1 этаж</w:t>
            </w:r>
          </w:p>
          <w:p w14:paraId="4548EC5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108а кабинет, 1 этаж</w:t>
            </w:r>
          </w:p>
          <w:p w14:paraId="199FDD30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Мастерские, 2 этаж</w:t>
            </w:r>
          </w:p>
          <w:p w14:paraId="24F53F86" w14:textId="77777777" w:rsidR="009E53A5" w:rsidRDefault="009E53A5">
            <w:pPr>
              <w:rPr>
                <w:lang w:eastAsia="zh-CN" w:bidi="hi-IN"/>
              </w:rPr>
            </w:pPr>
          </w:p>
          <w:p w14:paraId="6F92BD49" w14:textId="77777777" w:rsidR="009E53A5" w:rsidRDefault="009E53A5">
            <w:pPr>
              <w:rPr>
                <w:lang w:eastAsia="zh-CN" w:bidi="hi-IN"/>
              </w:rPr>
            </w:pPr>
          </w:p>
          <w:p w14:paraId="6B748FE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Коворкинг-зона</w:t>
            </w:r>
          </w:p>
        </w:tc>
      </w:tr>
      <w:tr w:rsidR="009E53A5" w14:paraId="26678A1A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DDA487" w14:textId="77777777" w:rsidR="009E53A5" w:rsidRDefault="00E71D56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12:00-13:30</w:t>
            </w:r>
          </w:p>
          <w:p w14:paraId="36FD9999" w14:textId="77777777" w:rsidR="009E53A5" w:rsidRDefault="009E53A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9FA5228" w14:textId="77777777" w:rsidR="009E53A5" w:rsidRDefault="009E53A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32E9E9F" w14:textId="77777777" w:rsidR="009E53A5" w:rsidRDefault="009E53A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E882EA6" w14:textId="77777777" w:rsidR="009E53A5" w:rsidRDefault="009E53A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9727DEF" w14:textId="77777777" w:rsidR="009E53A5" w:rsidRDefault="009E53A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855F552" w14:textId="77777777" w:rsidR="009E53A5" w:rsidRDefault="009E53A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4B106CE" w14:textId="77777777" w:rsidR="009E53A5" w:rsidRDefault="009E53A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65EF9A1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9B8BCD" w14:textId="77777777" w:rsidR="009E53A5" w:rsidRDefault="00E71D56">
            <w:pPr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Тренинг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«Особенности выбора маркет-плейса для запуска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продаж»</w:t>
            </w:r>
          </w:p>
          <w:p w14:paraId="4E4F0A1E" w14:textId="77777777" w:rsidR="009E53A5" w:rsidRDefault="00E71D56">
            <w:pPr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Целевая аудитория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 студенты колледжей, Вузов, представители сектора экономики, специалисты</w:t>
            </w:r>
          </w:p>
          <w:p w14:paraId="49440826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Модератор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: Спикер тренинга – Иван Молозин, предприниматель с опытом в текстильной отрасли более 9 лет, эксперт в продвижении товаров 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маркетплейсах.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F97F2F" w14:textId="77777777" w:rsidR="009E53A5" w:rsidRDefault="00E71D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ГПОУ ЯО Ярославский колледж управления и профессиональных технологий, город Ярославль, Тутаевское шоссе, 31А, актовый зал</w:t>
            </w:r>
          </w:p>
          <w:p w14:paraId="6B90FEB2" w14:textId="77777777" w:rsidR="009E53A5" w:rsidRDefault="00E71D56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Подключение по ссылке_</w:t>
            </w:r>
            <w:r>
              <w:t xml:space="preserve"> </w:t>
            </w:r>
            <w:hyperlink r:id="rId8" w:history="1">
              <w:r>
                <w:rPr>
                  <w:rStyle w:val="af2"/>
                  <w:rFonts w:ascii="Times New Roman" w:hAnsi="Times New Roman" w:cs="Times New Roman"/>
                  <w:sz w:val="28"/>
                  <w:szCs w:val="28"/>
                </w:rPr>
                <w:t>https://yakuipt.ktalk.ru/bu9b32l06uiv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14:paraId="3487DD96" w14:textId="77777777" w:rsidR="009E53A5" w:rsidRDefault="009E53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B4CA51F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9E53A5" w14:paraId="57FD9BB1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29DA3D" w14:textId="77777777" w:rsidR="009E53A5" w:rsidRDefault="009E53A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9A64B58" w14:textId="77777777" w:rsidR="009E53A5" w:rsidRDefault="00E71D56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14:00-15:00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A57277" w14:textId="77777777" w:rsidR="009E53A5" w:rsidRDefault="00E71D56">
            <w:pPr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Профориентационная программа</w:t>
            </w:r>
          </w:p>
          <w:p w14:paraId="1525370B" w14:textId="77777777" w:rsidR="009E53A5" w:rsidRDefault="00E71D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Мероприятие «Дорога в жизнь или путешествие в будущее» для старшеклассников с ОВЗ и инвалидностью» </w:t>
            </w:r>
          </w:p>
          <w:p w14:paraId="4FBD658E" w14:textId="77777777" w:rsidR="009E53A5" w:rsidRDefault="009E53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FEDDA25" w14:textId="77777777" w:rsidR="009E53A5" w:rsidRDefault="009E53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2D683F3" w14:textId="77777777" w:rsidR="009E53A5" w:rsidRDefault="009E53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A90D833" w14:textId="77777777" w:rsidR="009E53A5" w:rsidRDefault="009E53A5">
            <w:pPr>
              <w:jc w:val="both"/>
            </w:pP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C2C49C" w14:textId="77777777" w:rsidR="009E53A5" w:rsidRDefault="00E71D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ГПОУ ЯО Ярославский колледж управления и профессиональных технологий, город Ярославль, Тутаевское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шоссе, 31А, актовый зал (Проводится ГУ ЯО Центром профессиональной ориентации и психологической поддержки «Ресурс» в очном формате)</w:t>
            </w:r>
          </w:p>
        </w:tc>
      </w:tr>
      <w:tr w:rsidR="009E53A5" w14:paraId="162290DB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4ABB6E" w14:textId="77777777" w:rsidR="009E53A5" w:rsidRDefault="009E53A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905348A" w14:textId="77777777" w:rsidR="009E53A5" w:rsidRDefault="009E53A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7BD7A35" w14:textId="77777777" w:rsidR="009E53A5" w:rsidRDefault="00E71D56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14:00-15:00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06288E" w14:textId="77777777" w:rsidR="009E53A5" w:rsidRDefault="00E71D56">
            <w:pPr>
              <w:jc w:val="both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lastRenderedPageBreak/>
              <w:t>Профориентационная программа</w:t>
            </w:r>
          </w:p>
          <w:p w14:paraId="664EBF9A" w14:textId="77777777" w:rsidR="009E53A5" w:rsidRDefault="009E53A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6196610" w14:textId="77777777" w:rsidR="009E53A5" w:rsidRDefault="00E71D56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«Профессионально-образовательный маршрут ребенка с ОВЗ и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инвалидностью: в помощь родителям» (для родителей/законных представителей)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6D5BF6" w14:textId="77777777" w:rsidR="009E53A5" w:rsidRDefault="00E71D56">
            <w:pPr>
              <w:pBdr>
                <w:bottom w:val="single" w:sz="12" w:space="1" w:color="00000A"/>
              </w:pBd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Проводится ГУ ЯО Центром профессиональной ориентации и психологической поддержки «Ресурс»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очно-дистанционном формате.</w:t>
            </w:r>
          </w:p>
          <w:p w14:paraId="496DD8CA" w14:textId="77777777" w:rsidR="009E53A5" w:rsidRDefault="00E71D56">
            <w:pPr>
              <w:pBdr>
                <w:bottom w:val="single" w:sz="12" w:space="1" w:color="00000A"/>
              </w:pBd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Ссылка для подключения: </w:t>
            </w:r>
            <w:hyperlink r:id="rId9" w:tooltip="https://yakuipt.ktalk.ru/f606dtiayl2k" w:history="1">
              <w:r>
                <w:rPr>
                  <w:rStyle w:val="af2"/>
                  <w:rFonts w:ascii="Times New Roman" w:hAnsi="Times New Roman" w:cs="Times New Roman"/>
                  <w:sz w:val="28"/>
                  <w:szCs w:val="28"/>
                </w:rPr>
                <w:t>https://yakuipt.ktalk.ru/f606dtiayl2k</w:t>
              </w:r>
            </w:hyperlink>
          </w:p>
        </w:tc>
      </w:tr>
      <w:tr w:rsidR="009E53A5" w14:paraId="3BD49DF8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1BE25F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3C834ED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2A3167B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5A230DE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A3999BA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ECB66B0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C2F39FE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AD086C3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10:00-13:00</w:t>
            </w:r>
          </w:p>
          <w:p w14:paraId="1CCEB73E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158752E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12:00-14:00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942D44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                                     по компетенциям:</w:t>
            </w:r>
          </w:p>
          <w:p w14:paraId="44997573" w14:textId="77777777" w:rsidR="009E53A5" w:rsidRDefault="009E53A5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E3B9E69" w14:textId="77777777" w:rsidR="009E53A5" w:rsidRDefault="009E53A5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038EF9E" w14:textId="77777777" w:rsidR="009E53A5" w:rsidRDefault="009E53A5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34D7990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</w:t>
            </w:r>
          </w:p>
          <w:p w14:paraId="4E3D31C6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 компетенциям:</w:t>
            </w:r>
          </w:p>
          <w:p w14:paraId="1CAB5612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«Брошюровка и переплетное дело», студенты</w:t>
            </w:r>
          </w:p>
          <w:p w14:paraId="7411B28C" w14:textId="77777777" w:rsidR="009E53A5" w:rsidRDefault="009E53A5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5FBA609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«Социальная работа», студенты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1D86CF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- 12</w:t>
            </w:r>
          </w:p>
          <w:p w14:paraId="41C9570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ГПОУ ЯО Ярославский колледж управления                                  и профессиональных технологий, город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Ярославль, ул. 1905 года, д. 8</w:t>
            </w:r>
          </w:p>
          <w:p w14:paraId="641C078D" w14:textId="77777777" w:rsidR="009E53A5" w:rsidRDefault="009E53A5">
            <w:pPr>
              <w:pStyle w:val="Standard"/>
              <w:spacing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25A8790" w14:textId="77777777" w:rsidR="009E53A5" w:rsidRDefault="009E53A5">
            <w:pPr>
              <w:pStyle w:val="Standard"/>
              <w:spacing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60F62E7" w14:textId="77777777" w:rsidR="009E53A5" w:rsidRDefault="00E71D56">
            <w:pPr>
              <w:pStyle w:val="Standard"/>
              <w:spacing w:line="240" w:lineRule="auto"/>
              <w:ind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 кабинет, 3 этаж</w:t>
            </w:r>
          </w:p>
          <w:p w14:paraId="1751E541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E53A5" w14:paraId="793DD010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BD0523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C7B0BF1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78622E6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FF59F42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10:00-18:00</w:t>
            </w:r>
          </w:p>
          <w:p w14:paraId="5CEB6850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10:00-18:00</w:t>
            </w: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0DADE3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                                   по компетенциям:</w:t>
            </w:r>
          </w:p>
          <w:p w14:paraId="7DD4BBB9" w14:textId="77777777" w:rsidR="009E53A5" w:rsidRDefault="009E53A5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5329560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«Сварочные технологии», студенты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«Ремонт и обслуживание автомобилей», студенты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9976BD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- 2</w:t>
            </w:r>
          </w:p>
          <w:p w14:paraId="7A6D1BF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ГПОУ ЯО Ярославский политехнический колледж №24</w:t>
            </w:r>
          </w:p>
          <w:p w14:paraId="46D6640A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город Ярославль, улица Павлова, 6</w:t>
            </w:r>
          </w:p>
          <w:p w14:paraId="29C8ABFA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сварочные мастерские,</w:t>
            </w:r>
          </w:p>
          <w:p w14:paraId="127A4F38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Лаборатория №6</w:t>
            </w:r>
          </w:p>
        </w:tc>
      </w:tr>
      <w:tr w:rsidR="009E53A5" w14:paraId="048D376C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63E2E8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A04CA1B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4CA2FE5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10:00-14:30</w:t>
            </w:r>
          </w:p>
          <w:p w14:paraId="3B9C45F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10:00-13:30</w:t>
            </w: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353CDE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Соревновательная программа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                            по компетенциям:</w:t>
            </w:r>
          </w:p>
          <w:p w14:paraId="166D0191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«Выпечка хлебобулочных изделий», студенты</w:t>
            </w:r>
          </w:p>
          <w:p w14:paraId="6EE1E752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«Карвинг», студенты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743836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- 3</w:t>
            </w:r>
          </w:p>
          <w:p w14:paraId="649D6088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ГПОУ ЯО Ярославский колледж индустрии питания, город Ярославль, ул. Советская, 77</w:t>
            </w:r>
          </w:p>
        </w:tc>
      </w:tr>
      <w:tr w:rsidR="009E53A5" w14:paraId="434F3BF9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93E0EF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C28FB3B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B3AC812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91A38E0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10:00-15:00</w:t>
            </w:r>
          </w:p>
          <w:p w14:paraId="0E04B73B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10:00-15:00</w:t>
            </w:r>
          </w:p>
          <w:p w14:paraId="65F5FB58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</w:pP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B83F8E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                                    по компетенциям:</w:t>
            </w:r>
          </w:p>
          <w:p w14:paraId="3F6AE33B" w14:textId="77777777" w:rsidR="009E53A5" w:rsidRDefault="009E53A5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29C3491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«Торговое дело», студенты</w:t>
            </w:r>
          </w:p>
          <w:p w14:paraId="3D9941E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«Экономика и бухгалтерский учет», студенты</w:t>
            </w:r>
          </w:p>
          <w:p w14:paraId="3B81AFE8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</w:pP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462D3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- 4</w:t>
            </w:r>
          </w:p>
          <w:p w14:paraId="1441CAA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ГПОУ ЯО Ярославский технолого-экономический колледж, город Ярос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лавль, ул. Большие Полянки, 1, </w:t>
            </w:r>
          </w:p>
          <w:p w14:paraId="3B087F0D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ЦОПП</w:t>
            </w:r>
          </w:p>
          <w:p w14:paraId="4FFEDE6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город Ярославль, ул. Большие Полянки, 5, каб. 311 </w:t>
            </w:r>
          </w:p>
          <w:p w14:paraId="7FA6F699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</w:pPr>
          </w:p>
        </w:tc>
      </w:tr>
      <w:tr w:rsidR="009E53A5" w14:paraId="27C0D450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BCAAFA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DF82BC3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4B3A3BE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09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:00-11:30</w:t>
            </w:r>
          </w:p>
          <w:p w14:paraId="3A9D89F0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15:00-17:30</w:t>
            </w:r>
          </w:p>
          <w:p w14:paraId="48C194D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:00-1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5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:00</w:t>
            </w: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775E49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 xml:space="preserve">Соревновательная программа                                   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по компетенциям:</w:t>
            </w:r>
          </w:p>
          <w:p w14:paraId="0F68E51F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«Поварское дело», школьники</w:t>
            </w:r>
          </w:p>
          <w:p w14:paraId="462A9E7E" w14:textId="77777777" w:rsidR="009E53A5" w:rsidRDefault="00E71D56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«Мастер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приготовлению пиццы», студенты</w:t>
            </w:r>
          </w:p>
          <w:p w14:paraId="6C0F2582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«Поварское дело», студенты</w:t>
            </w:r>
          </w:p>
          <w:p w14:paraId="1C1ECEFC" w14:textId="77777777" w:rsidR="009E53A5" w:rsidRDefault="009E53A5">
            <w:pPr>
              <w:pStyle w:val="Standard"/>
              <w:spacing w:after="0" w:line="240" w:lineRule="auto"/>
              <w:ind w:left="57" w:right="57"/>
            </w:pP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F75C9B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Соревновательная площадка - 5</w:t>
            </w:r>
          </w:p>
          <w:p w14:paraId="00A895F5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ГПОАУ ЯО Заволжский политехнический колледж, город Ярославль, ул. Клубная, д.33а, мастерские</w:t>
            </w:r>
          </w:p>
          <w:p w14:paraId="5E8D7DD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мастерские</w:t>
            </w:r>
          </w:p>
          <w:p w14:paraId="752196E4" w14:textId="77777777" w:rsidR="009E53A5" w:rsidRDefault="00E71D56">
            <w:pPr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мастерские</w:t>
            </w:r>
          </w:p>
          <w:p w14:paraId="24A6A2D0" w14:textId="77777777" w:rsidR="009E53A5" w:rsidRDefault="009E53A5">
            <w:pPr>
              <w:ind w:left="57" w:right="57"/>
              <w:rPr>
                <w:lang w:eastAsia="zh-CN" w:bidi="hi-IN"/>
              </w:rPr>
            </w:pPr>
          </w:p>
        </w:tc>
      </w:tr>
      <w:tr w:rsidR="009E53A5" w14:paraId="5563F4E3" w14:textId="77777777">
        <w:tblPrEx>
          <w:tblCellMar>
            <w:top w:w="0" w:type="dxa"/>
            <w:bottom w:w="0" w:type="dxa"/>
          </w:tblCellMar>
        </w:tblPrEx>
        <w:trPr>
          <w:trHeight w:val="985"/>
        </w:trPr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9DD73B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156C7ED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940B29A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210A02E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10:00-15:00</w:t>
            </w:r>
          </w:p>
          <w:p w14:paraId="72DDBD3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10:00-15:00</w:t>
            </w: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B07272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                                    по компетенциям:</w:t>
            </w:r>
          </w:p>
          <w:p w14:paraId="6F23514F" w14:textId="77777777" w:rsidR="009E53A5" w:rsidRDefault="009E53A5">
            <w:pPr>
              <w:pStyle w:val="2"/>
              <w:spacing w:before="0" w:after="0" w:line="240" w:lineRule="auto"/>
              <w:ind w:left="57" w:right="57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  <w:p w14:paraId="38F331FF" w14:textId="77777777" w:rsidR="009E53A5" w:rsidRDefault="00E71D56">
            <w:pPr>
              <w:pStyle w:val="2"/>
              <w:spacing w:before="0" w:after="0" w:line="240" w:lineRule="auto"/>
              <w:ind w:left="57" w:right="57"/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«Администрирование баз данных», студенты</w:t>
            </w:r>
          </w:p>
          <w:p w14:paraId="64D1C57F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«Веб-разработка» (программирование), студенты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928C60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- 6</w:t>
            </w:r>
          </w:p>
          <w:p w14:paraId="372026A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ГПОУ ЯО Ярославский градостроительный колледж, город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Ярославль, ул. Чайковского, 55, </w:t>
            </w:r>
          </w:p>
          <w:p w14:paraId="67779E18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каб. 22</w:t>
            </w:r>
          </w:p>
          <w:p w14:paraId="72F8FF38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каб. 22</w:t>
            </w:r>
          </w:p>
        </w:tc>
      </w:tr>
      <w:tr w:rsidR="009E53A5" w14:paraId="14001BCC" w14:textId="77777777">
        <w:tblPrEx>
          <w:tblCellMar>
            <w:top w:w="0" w:type="dxa"/>
            <w:bottom w:w="0" w:type="dxa"/>
          </w:tblCellMar>
        </w:tblPrEx>
        <w:trPr>
          <w:trHeight w:val="985"/>
        </w:trPr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B697E1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5ED96C3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6BD92C8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10:00-15:00</w:t>
            </w: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B4B144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                                     по компетенциям:</w:t>
            </w:r>
          </w:p>
          <w:p w14:paraId="0C01306F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«Веб-дизайн», студенты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ABC4AE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- 8</w:t>
            </w:r>
          </w:p>
          <w:p w14:paraId="6CA51413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ГПОАУ ЯО Ярославский автомеханический колледж, город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Ярославль, улица Кузнецова, д.4, кабинет П-202</w:t>
            </w:r>
          </w:p>
        </w:tc>
      </w:tr>
      <w:tr w:rsidR="009E53A5" w14:paraId="7A523CD2" w14:textId="77777777">
        <w:tblPrEx>
          <w:tblCellMar>
            <w:top w:w="0" w:type="dxa"/>
            <w:bottom w:w="0" w:type="dxa"/>
          </w:tblCellMar>
        </w:tblPrEx>
        <w:trPr>
          <w:trHeight w:val="274"/>
        </w:trPr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3718C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12:00-12:20</w:t>
            </w:r>
          </w:p>
          <w:p w14:paraId="53BE88EC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F979E86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6A95DE3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13:00-14:00</w:t>
            </w:r>
          </w:p>
          <w:p w14:paraId="2A8393D3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0000"/>
              </w:rPr>
            </w:pPr>
          </w:p>
          <w:p w14:paraId="14CACEA3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14:00-15:00</w:t>
            </w: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65F38B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Регистрация</w:t>
            </w:r>
          </w:p>
          <w:p w14:paraId="393CFB68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                                         по компетенциям:</w:t>
            </w:r>
          </w:p>
          <w:p w14:paraId="73858B70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«Исполнительское мастерство. Театральное искусство»,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специалисты</w:t>
            </w:r>
          </w:p>
          <w:p w14:paraId="65432C8A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Презентация речевых работ студентов ФГБОУ ВО ЯГТИ им. Ф.Шишигина для участников «Абилимпикс»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1096DA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- 9</w:t>
            </w:r>
          </w:p>
          <w:p w14:paraId="60781889" w14:textId="77777777" w:rsidR="009E53A5" w:rsidRDefault="00E71D56">
            <w:pPr>
              <w:pStyle w:val="Standard"/>
              <w:spacing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ФГБОУ ВО Ярославский государственный театральный институт, город Ярославль, ул. Первомайская, 43,</w:t>
            </w:r>
          </w:p>
        </w:tc>
      </w:tr>
      <w:tr w:rsidR="009E53A5" w14:paraId="07A6DD4B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F44A90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9DD3CF9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778DAF2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10:00-15:00</w:t>
            </w: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74627C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</w:t>
            </w:r>
          </w:p>
          <w:p w14:paraId="55F31074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 компетенциям:</w:t>
            </w:r>
          </w:p>
          <w:p w14:paraId="68CB1113" w14:textId="77777777" w:rsidR="009E53A5" w:rsidRDefault="00E71D56">
            <w:pPr>
              <w:pStyle w:val="2"/>
              <w:numPr>
                <w:ilvl w:val="1"/>
                <w:numId w:val="2"/>
              </w:numPr>
              <w:spacing w:before="0" w:after="0" w:line="240" w:lineRule="auto"/>
              <w:ind w:left="57" w:right="57"/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«Оператор беспилотного летательного аппарата», школьники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5AE50F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- 11</w:t>
            </w:r>
          </w:p>
          <w:p w14:paraId="2712648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МОУ СШ № 92, город Ярославль, ул. Пашуковская, 8.</w:t>
            </w:r>
          </w:p>
        </w:tc>
      </w:tr>
      <w:tr w:rsidR="009E53A5" w14:paraId="399F1BF2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8448B6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8E62604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04D2E42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</w:pPr>
          </w:p>
          <w:p w14:paraId="3BF48CC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09:30-15:00</w:t>
            </w: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C91F89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</w:t>
            </w:r>
          </w:p>
          <w:p w14:paraId="51CB8690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 компетенциям:</w:t>
            </w:r>
          </w:p>
          <w:p w14:paraId="07F61A35" w14:textId="77777777" w:rsidR="009E53A5" w:rsidRDefault="009E53A5">
            <w:pPr>
              <w:pStyle w:val="Standard"/>
              <w:spacing w:after="0" w:line="240" w:lineRule="auto"/>
              <w:ind w:left="57" w:right="57"/>
            </w:pPr>
          </w:p>
          <w:p w14:paraId="07581935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«Адаптивная физическая культура»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студенты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CBB156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- 18</w:t>
            </w:r>
          </w:p>
          <w:p w14:paraId="765F1B16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ФГБОУ ВО ЯО Ярославский государственный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технический университет, город Ярославль, ул. Гагарина, 7. Спортивный комплекс</w:t>
            </w:r>
          </w:p>
        </w:tc>
      </w:tr>
      <w:tr w:rsidR="009E53A5" w14:paraId="2064FD83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FFDD9F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DE5D3E9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4FF5F7F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3FF5A6A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63C4EBB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09:30-14.30</w:t>
            </w: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A51495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Соревновательная программа</w:t>
            </w:r>
          </w:p>
          <w:p w14:paraId="321357E5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 xml:space="preserve">по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компетенциям:</w:t>
            </w:r>
          </w:p>
          <w:p w14:paraId="2B1FB5C6" w14:textId="77777777" w:rsidR="009E53A5" w:rsidRDefault="009E53A5">
            <w:pPr>
              <w:pStyle w:val="Standard"/>
              <w:spacing w:after="0" w:line="240" w:lineRule="auto"/>
              <w:ind w:left="57" w:right="57"/>
            </w:pPr>
          </w:p>
          <w:p w14:paraId="7A8D2EA3" w14:textId="77777777" w:rsidR="009E53A5" w:rsidRDefault="009E53A5">
            <w:pPr>
              <w:pStyle w:val="Standard"/>
              <w:spacing w:after="0" w:line="240" w:lineRule="auto"/>
              <w:ind w:left="57" w:right="57"/>
            </w:pPr>
          </w:p>
          <w:p w14:paraId="15432EE2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«Психология»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, студенты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6A5DC1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Соревновательная площадка - 19</w:t>
            </w:r>
          </w:p>
          <w:p w14:paraId="049BA42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ФГБОУ ВО ЯО Ярославский государственный педагогический университет им К.Д. Ушинского, город Ярославль, Республиканская, 108/1</w:t>
            </w:r>
          </w:p>
          <w:p w14:paraId="61F573B6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</w:pPr>
          </w:p>
        </w:tc>
      </w:tr>
      <w:tr w:rsidR="009E53A5" w14:paraId="22E7F5AF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E4FBF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6264555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53E736C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7DEA9C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09:30-12.00</w:t>
            </w: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245CA9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</w:t>
            </w:r>
          </w:p>
          <w:p w14:paraId="420394AA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компетенциям:</w:t>
            </w:r>
          </w:p>
          <w:p w14:paraId="1E6B0C5C" w14:textId="77777777" w:rsidR="009E53A5" w:rsidRDefault="009E53A5">
            <w:pPr>
              <w:pStyle w:val="Standard"/>
              <w:spacing w:after="0" w:line="240" w:lineRule="auto"/>
              <w:ind w:left="57" w:right="57"/>
            </w:pPr>
          </w:p>
          <w:p w14:paraId="0BC5EDA8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«Массажист», специалисты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3AFD6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- 20</w:t>
            </w:r>
          </w:p>
          <w:p w14:paraId="49183B2C" w14:textId="77777777" w:rsidR="009E53A5" w:rsidRDefault="00E71D56">
            <w:pPr>
              <w:pStyle w:val="2"/>
              <w:spacing w:before="0"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ГБУ СО ЯО Ярославский областной геронтологический центр, город Ярославль, ул. Маяковского, 63</w:t>
            </w:r>
          </w:p>
          <w:p w14:paraId="41A2F042" w14:textId="77777777" w:rsidR="009E53A5" w:rsidRDefault="009E53A5">
            <w:pPr>
              <w:pStyle w:val="Standard"/>
              <w:spacing w:after="0" w:line="240" w:lineRule="auto"/>
              <w:ind w:right="57"/>
              <w:jc w:val="both"/>
              <w:rPr>
                <w:rFonts w:ascii="Calibri" w:hAnsi="Calibri"/>
              </w:rPr>
            </w:pPr>
          </w:p>
        </w:tc>
      </w:tr>
      <w:tr w:rsidR="009E53A5" w14:paraId="7AFC3FDE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C90F05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752017E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0100DF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9:30-14:30</w:t>
            </w:r>
          </w:p>
          <w:p w14:paraId="62F4E312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B80CAB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</w:t>
            </w:r>
          </w:p>
          <w:p w14:paraId="1ACAE1E0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 компетенциям:</w:t>
            </w:r>
          </w:p>
          <w:p w14:paraId="74481B79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«Слесарное дело»,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студенты</w:t>
            </w:r>
          </w:p>
          <w:p w14:paraId="0D52EDA4" w14:textId="77777777" w:rsidR="009E53A5" w:rsidRDefault="009E53A5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7369A5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- 14</w:t>
            </w:r>
          </w:p>
          <w:p w14:paraId="03A8BA35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ГПОАУ ЯО Любимский аграрно-политехнический колледж, город Любим, ул. Советская, 4/21, мастерские</w:t>
            </w:r>
          </w:p>
        </w:tc>
      </w:tr>
      <w:tr w:rsidR="009E53A5" w14:paraId="2CA0B065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2B25D4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4570B5C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A5B9DFE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7C8DD62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9:30-14:00</w:t>
            </w:r>
          </w:p>
          <w:p w14:paraId="1FE1D6B7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</w:pPr>
          </w:p>
          <w:p w14:paraId="35F6E35A" w14:textId="77777777" w:rsidR="009E53A5" w:rsidRDefault="009E53A5">
            <w:pPr>
              <w:ind w:left="57" w:right="57"/>
              <w:rPr>
                <w:lang w:eastAsia="zh-CN" w:bidi="hi-IN"/>
              </w:rPr>
            </w:pPr>
          </w:p>
          <w:p w14:paraId="5B7CC85D" w14:textId="77777777" w:rsidR="009E53A5" w:rsidRDefault="009E53A5">
            <w:pPr>
              <w:ind w:left="57" w:right="57"/>
              <w:rPr>
                <w:lang w:eastAsia="zh-CN" w:bidi="hi-IN"/>
              </w:rPr>
            </w:pPr>
          </w:p>
          <w:p w14:paraId="5D1F7B5D" w14:textId="77777777" w:rsidR="009E53A5" w:rsidRDefault="009E53A5">
            <w:pPr>
              <w:ind w:left="57" w:right="57"/>
              <w:rPr>
                <w:lang w:eastAsia="zh-CN" w:bidi="hi-IN"/>
              </w:rPr>
            </w:pPr>
          </w:p>
          <w:p w14:paraId="1BCC87FD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9:30-13:30</w:t>
            </w:r>
          </w:p>
          <w:p w14:paraId="1089A94A" w14:textId="77777777" w:rsidR="009E53A5" w:rsidRDefault="009E53A5">
            <w:pPr>
              <w:ind w:left="57" w:right="57"/>
              <w:jc w:val="center"/>
              <w:rPr>
                <w:lang w:eastAsia="zh-CN" w:bidi="hi-IN"/>
              </w:rPr>
            </w:pPr>
          </w:p>
          <w:p w14:paraId="0C302E1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9:30-13:30</w:t>
            </w: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64D04B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</w:t>
            </w:r>
          </w:p>
          <w:p w14:paraId="49979FF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 компетенциям:</w:t>
            </w:r>
          </w:p>
          <w:p w14:paraId="58E0B4F3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F8AAF8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«Столярное дело» 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школьники:</w:t>
            </w:r>
          </w:p>
          <w:p w14:paraId="467CEBC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ГОУ ЯО Михайловская школа-интернат,</w:t>
            </w:r>
          </w:p>
          <w:p w14:paraId="416DA59B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ГОУ ЯО "Ярославская школа-интернат № 9»</w:t>
            </w:r>
          </w:p>
          <w:p w14:paraId="2676F843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D1EEAB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«Кирпичная кладка»</w:t>
            </w:r>
          </w:p>
          <w:p w14:paraId="661F8084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192227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«Обработка текста» - школьники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411941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- 16</w:t>
            </w:r>
          </w:p>
          <w:p w14:paraId="6272AD46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ГОУ ЯО Рыбинский колледж городской инфраструктуры, город Рыбинск, ул.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Волочаевская,55, мастерские</w:t>
            </w:r>
          </w:p>
          <w:p w14:paraId="646E4E63" w14:textId="77777777" w:rsidR="009E53A5" w:rsidRDefault="009E53A5">
            <w:pPr>
              <w:ind w:left="57" w:right="57"/>
              <w:rPr>
                <w:lang w:eastAsia="zh-CN" w:bidi="hi-IN"/>
              </w:rPr>
            </w:pPr>
          </w:p>
          <w:p w14:paraId="76C224BF" w14:textId="77777777" w:rsidR="009E53A5" w:rsidRDefault="009E53A5">
            <w:pPr>
              <w:ind w:left="57" w:right="57"/>
              <w:rPr>
                <w:lang w:eastAsia="zh-CN" w:bidi="hi-IN"/>
              </w:rPr>
            </w:pPr>
          </w:p>
          <w:p w14:paraId="1108AC19" w14:textId="77777777" w:rsidR="009E53A5" w:rsidRDefault="009E53A5">
            <w:pPr>
              <w:ind w:left="57" w:right="57"/>
              <w:rPr>
                <w:lang w:eastAsia="zh-CN" w:bidi="hi-IN"/>
              </w:rPr>
            </w:pPr>
          </w:p>
          <w:p w14:paraId="14BF068A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мастерские</w:t>
            </w:r>
          </w:p>
          <w:p w14:paraId="7F6A8C3C" w14:textId="77777777" w:rsidR="009E53A5" w:rsidRDefault="009E53A5">
            <w:pPr>
              <w:ind w:left="57" w:right="57"/>
              <w:rPr>
                <w:lang w:eastAsia="zh-CN" w:bidi="hi-IN"/>
              </w:rPr>
            </w:pPr>
          </w:p>
          <w:p w14:paraId="3592CB2A" w14:textId="77777777" w:rsidR="009E53A5" w:rsidRDefault="009E53A5">
            <w:pPr>
              <w:ind w:left="57" w:right="57"/>
              <w:rPr>
                <w:lang w:eastAsia="zh-CN" w:bidi="hi-IN"/>
              </w:rPr>
            </w:pPr>
          </w:p>
          <w:p w14:paraId="5B88DD5A" w14:textId="77777777" w:rsidR="009E53A5" w:rsidRDefault="00E71D56">
            <w:pPr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каб. 29</w:t>
            </w:r>
          </w:p>
        </w:tc>
      </w:tr>
      <w:tr w:rsidR="009E53A5" w14:paraId="4FD2492F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9BDF58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5D405D8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</w:pPr>
          </w:p>
          <w:p w14:paraId="01F0DEE7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</w:pPr>
          </w:p>
          <w:p w14:paraId="10A3F693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09:30-15:00</w:t>
            </w: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3710C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</w:t>
            </w:r>
          </w:p>
          <w:p w14:paraId="448BE661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 компетенциям:</w:t>
            </w:r>
          </w:p>
          <w:p w14:paraId="4611FEB7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</w:pPr>
          </w:p>
          <w:p w14:paraId="3B65866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«Ремонт обуви»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E1E1AE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- 21</w:t>
            </w:r>
          </w:p>
          <w:p w14:paraId="349B95E5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ГОУ ЯО Багряниковская школа-интернат для детей-сирот и детей, оставшихся без попечения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родителей,                    с ограниченными возможностями здоровья, Первомайский район, д.Багряники, ул. Школьная, 5, мастерские</w:t>
            </w:r>
          </w:p>
        </w:tc>
      </w:tr>
      <w:tr w:rsidR="009E53A5" w14:paraId="353F6165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4E657E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7986F4F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</w:pPr>
          </w:p>
          <w:p w14:paraId="3DF3100D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</w:pPr>
          </w:p>
          <w:p w14:paraId="30BBA135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9:30-16:00</w:t>
            </w: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2449F8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Соревновательная программа</w:t>
            </w:r>
          </w:p>
          <w:p w14:paraId="70366F28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 компетенциям:</w:t>
            </w:r>
          </w:p>
          <w:p w14:paraId="735336FB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</w:pPr>
          </w:p>
          <w:p w14:paraId="5A71394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«Малярное дело», студенты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AF9A55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Соревновательная площадка - 22</w:t>
            </w:r>
          </w:p>
          <w:p w14:paraId="1FC08F8A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ГПОАУ ЯО Ярославский технолого-экономический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колледж</w:t>
            </w:r>
          </w:p>
          <w:p w14:paraId="394F60BF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город Ярославль, улица Чкалова, 34</w:t>
            </w:r>
          </w:p>
        </w:tc>
      </w:tr>
      <w:tr w:rsidR="009E53A5" w14:paraId="5279AFBF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8829A5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</w:rPr>
              <w:lastRenderedPageBreak/>
              <w:t>В течение всех дней проведения чемпионата</w:t>
            </w: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B28380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Дневник чемпионата</w:t>
            </w:r>
          </w:p>
          <w:p w14:paraId="086B6FD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(по компетенциям)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AE3046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Размещается на официальном сайте ГПОУ ЯО ЯКУиПТ в разделе «Абилимпикс» </w:t>
            </w:r>
            <w:hyperlink r:id="rId10" w:history="1">
              <w:r>
                <w:rPr>
                  <w:rFonts w:ascii="Times New Roman" w:hAnsi="Times New Roman" w:cs="Times New Roman"/>
                  <w:sz w:val="28"/>
                  <w:szCs w:val="28"/>
                </w:rPr>
                <w:t>http://www.ytuipt.ru/abilimpikspro</w:t>
              </w:r>
            </w:hyperlink>
          </w:p>
          <w:p w14:paraId="617EA480" w14:textId="77777777" w:rsidR="009E53A5" w:rsidRDefault="00E71D56">
            <w:pPr>
              <w:pStyle w:val="Standard"/>
              <w:pBdr>
                <w:bottom w:val="single" w:sz="12" w:space="1" w:color="00000A"/>
              </w:pBdr>
              <w:spacing w:after="0" w:line="240" w:lineRule="auto"/>
              <w:ind w:left="57" w:right="57"/>
              <w:jc w:val="both"/>
            </w:pPr>
            <w:hyperlink r:id="rId11" w:history="1">
              <w:r>
                <w:rPr>
                  <w:rFonts w:ascii="Times New Roman" w:hAnsi="Times New Roman" w:cs="Times New Roman"/>
                  <w:sz w:val="28"/>
                  <w:szCs w:val="28"/>
                </w:rPr>
                <w:t>https://vk.com/public210474003</w:t>
              </w:r>
            </w:hyperlink>
          </w:p>
        </w:tc>
      </w:tr>
      <w:tr w:rsidR="009E53A5" w14:paraId="48E2A9DD" w14:textId="77777777">
        <w:tblPrEx>
          <w:tblCellMar>
            <w:top w:w="0" w:type="dxa"/>
            <w:bottom w:w="0" w:type="dxa"/>
          </w:tblCellMar>
        </w:tblPrEx>
        <w:tc>
          <w:tcPr>
            <w:tcW w:w="14560" w:type="dxa"/>
            <w:gridSpan w:val="3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5805C9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 марта 2025 года</w:t>
            </w:r>
          </w:p>
        </w:tc>
      </w:tr>
      <w:tr w:rsidR="009E53A5" w14:paraId="3E53349A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9B65D1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14:00-17:30</w:t>
            </w: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9DD74B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Деловая программа «Абилимпикс»: </w:t>
            </w:r>
          </w:p>
          <w:p w14:paraId="20594651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Пленарное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заседание</w:t>
            </w:r>
          </w:p>
          <w:p w14:paraId="1BEB64D3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Всероссийская научно-практическая конференция «Современные тенденции развития инклюзивного профессионального образования через призму движения «Абилимпикс» </w:t>
            </w:r>
          </w:p>
          <w:p w14:paraId="3087AC80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(Программа на официальной странице «Абилимпикс» ГПОУ ЯО Ярославского колледжа управления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профессиональных технологий)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F166AA" w14:textId="77777777" w:rsidR="009E53A5" w:rsidRDefault="00E71D56">
            <w:pPr>
              <w:pStyle w:val="Standard"/>
              <w:spacing w:after="0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ФГБОУ ВО «Ярославский государственный педагогический университет им. К. Д. Ушинского», г. Ярославль, ул. Которосльная набережная 46В, ауд. 320</w:t>
            </w:r>
          </w:p>
          <w:p w14:paraId="4AFC827D" w14:textId="77777777" w:rsidR="009E53A5" w:rsidRDefault="00E71D56">
            <w:pPr>
              <w:rPr>
                <w:rFonts w:ascii="Times New Roman" w:eastAsia="NSimSun" w:hAnsi="Times New Roman" w:cs="Times New Roman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NSimSun" w:hAnsi="Times New Roman" w:cs="Times New Roman"/>
                <w:sz w:val="28"/>
                <w:szCs w:val="28"/>
                <w:lang w:eastAsia="zh-CN" w:bidi="hi-IN"/>
              </w:rPr>
              <w:t>Ссылка для подключения в качестве слушателя</w:t>
            </w:r>
          </w:p>
          <w:p w14:paraId="5426E37B" w14:textId="77777777" w:rsidR="009E53A5" w:rsidRDefault="00E71D56">
            <w:pPr>
              <w:widowControl/>
              <w:spacing w:line="251" w:lineRule="auto"/>
            </w:pPr>
            <w:hyperlink r:id="rId12" w:history="1"/>
            <w:r>
              <w:rPr>
                <w:b/>
                <w:i/>
                <w:color w:val="0563C1"/>
                <w:u w:val="single"/>
                <w:lang w:eastAsia="zh-CN"/>
              </w:rPr>
              <w:t xml:space="preserve"> https://newyspu.ru/inclusive_education/</w:t>
            </w:r>
          </w:p>
          <w:p w14:paraId="72F1B900" w14:textId="77777777" w:rsidR="009E53A5" w:rsidRDefault="009E53A5">
            <w:pPr>
              <w:pStyle w:val="Standard"/>
              <w:spacing w:after="0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E53A5" w14:paraId="6B703F79" w14:textId="77777777">
        <w:tblPrEx>
          <w:tblCellMar>
            <w:top w:w="0" w:type="dxa"/>
            <w:bottom w:w="0" w:type="dxa"/>
          </w:tblCellMar>
        </w:tblPrEx>
        <w:trPr>
          <w:trHeight w:val="628"/>
        </w:trPr>
        <w:tc>
          <w:tcPr>
            <w:tcW w:w="1804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15DEAD" w14:textId="77777777" w:rsidR="009E53A5" w:rsidRDefault="00E71D56">
            <w:pPr>
              <w:pStyle w:val="Standard"/>
              <w:spacing w:after="0" w:line="240" w:lineRule="auto"/>
              <w:ind w:right="57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09:00-9:30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0C4772" w14:textId="77777777" w:rsidR="009E53A5" w:rsidRDefault="00E71D56">
            <w:pPr>
              <w:pStyle w:val="Standard"/>
              <w:spacing w:before="100" w:after="100" w:line="240" w:lineRule="auto"/>
              <w:ind w:left="57" w:right="57"/>
              <w:jc w:val="both"/>
              <w:outlineLvl w:val="1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Регистрация участников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1DCDE3" w14:textId="77777777" w:rsidR="009E53A5" w:rsidRDefault="00E71D56">
            <w:pPr>
              <w:pStyle w:val="Standard"/>
              <w:spacing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месту нахождения соревновательной площадки</w:t>
            </w:r>
          </w:p>
        </w:tc>
      </w:tr>
      <w:tr w:rsidR="009E53A5" w14:paraId="28E4F856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400622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F3825E2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8123FA5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F20700A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A76F3F9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07A3DC0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9:30-14:00</w:t>
            </w:r>
          </w:p>
          <w:p w14:paraId="3C9F9B42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</w:pPr>
          </w:p>
          <w:p w14:paraId="521408C5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9:30-14:00</w:t>
            </w:r>
          </w:p>
          <w:p w14:paraId="65A14694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71D93DF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14:30-18:00</w:t>
            </w:r>
          </w:p>
          <w:p w14:paraId="44BED8BC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</w:pPr>
          </w:p>
          <w:p w14:paraId="688D6E8C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</w:pPr>
          </w:p>
          <w:p w14:paraId="14D6F14A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9:30-15:00</w:t>
            </w:r>
          </w:p>
          <w:p w14:paraId="14F36419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9:30-14:00</w:t>
            </w:r>
          </w:p>
          <w:p w14:paraId="5853E01B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9:30-14:00</w:t>
            </w:r>
          </w:p>
          <w:p w14:paraId="24C96186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</w:pP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AF12DE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Соревновательная программа</w:t>
            </w:r>
          </w:p>
          <w:p w14:paraId="4373A98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 компетенциям:</w:t>
            </w:r>
          </w:p>
          <w:p w14:paraId="473BD345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D24EA7C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C4490E1" w14:textId="77777777" w:rsidR="009E53A5" w:rsidRDefault="009E53A5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D76EEEB" w14:textId="77777777" w:rsidR="009E53A5" w:rsidRDefault="00E71D56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«Специалист компьютерной графики </w:t>
            </w:r>
          </w:p>
          <w:p w14:paraId="76B8657D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(моушн-дизайнер)», студенты</w:t>
            </w:r>
          </w:p>
          <w:p w14:paraId="1B1A6E7D" w14:textId="77777777" w:rsidR="009E53A5" w:rsidRDefault="00E71D56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«Сборка-разборка электронного оборудования», школьники</w:t>
            </w:r>
          </w:p>
          <w:p w14:paraId="600D7179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«Сборка-разборка электронного оборудования», студенты</w:t>
            </w:r>
          </w:p>
          <w:p w14:paraId="7EC71468" w14:textId="77777777" w:rsidR="009E53A5" w:rsidRDefault="009E53A5">
            <w:pPr>
              <w:pStyle w:val="Standard"/>
              <w:spacing w:after="0" w:line="240" w:lineRule="auto"/>
              <w:ind w:left="57" w:right="57"/>
            </w:pPr>
          </w:p>
          <w:p w14:paraId="3666D7BD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«Аддитивное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производство», студенты</w:t>
            </w:r>
          </w:p>
          <w:p w14:paraId="226F2E2D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«Предпринимательство», студенты</w:t>
            </w:r>
          </w:p>
          <w:p w14:paraId="1E4B36E3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«Кожевенное дело», специалисты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85615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Соревновательная площадка - 1</w:t>
            </w:r>
          </w:p>
          <w:p w14:paraId="05F3BC92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ГПОУ ЯО Ярославский колледж управления и профессиональных технологий, город Ярославль, Тутаевское шоссе, 31А,</w:t>
            </w:r>
          </w:p>
          <w:p w14:paraId="7295D379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8DED020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225 кабинет, 2 этаж</w:t>
            </w:r>
          </w:p>
          <w:p w14:paraId="16E34F8B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</w:pPr>
          </w:p>
          <w:p w14:paraId="296F3AF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325 каб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инет, 2 этаж</w:t>
            </w:r>
          </w:p>
          <w:p w14:paraId="2B363421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97AAF60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325 кабинет, 2 этаж</w:t>
            </w:r>
          </w:p>
          <w:p w14:paraId="52A6EA76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87DA2FB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6E26986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Мастерские, </w:t>
            </w:r>
          </w:p>
          <w:p w14:paraId="26F71A90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Мастерские</w:t>
            </w:r>
          </w:p>
          <w:p w14:paraId="70C2DAD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 кабинет, 1 этаж</w:t>
            </w:r>
          </w:p>
          <w:p w14:paraId="7E51F305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</w:pPr>
          </w:p>
        </w:tc>
      </w:tr>
      <w:tr w:rsidR="009E53A5" w14:paraId="588C1C4F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17B5E9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FAA8E19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D1A48FE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46F3879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9D67211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2E2D69B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34FEFBF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9:30-12:00</w:t>
            </w:r>
          </w:p>
          <w:p w14:paraId="1CAD3A65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12:30-14:00 </w:t>
            </w: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A5FD86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                                     по компетенциям:</w:t>
            </w:r>
          </w:p>
          <w:p w14:paraId="46FBC66F" w14:textId="77777777" w:rsidR="009E53A5" w:rsidRDefault="009E53A5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3F8787A" w14:textId="77777777" w:rsidR="009E53A5" w:rsidRDefault="009E53A5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E32A63B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</w:t>
            </w:r>
          </w:p>
          <w:p w14:paraId="681FEAF7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 компетенциям:</w:t>
            </w:r>
          </w:p>
          <w:p w14:paraId="2B85F52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«Клининг», школьники</w:t>
            </w:r>
          </w:p>
          <w:p w14:paraId="4D1A907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«Клининг», студенты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250105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- 12</w:t>
            </w:r>
          </w:p>
          <w:p w14:paraId="19A4E3DA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ГПОУ ЯО Ярославский колледж управления                                  и профессиональных технологий, город Ярославль, ул. 1905 года, д. 8</w:t>
            </w:r>
          </w:p>
          <w:p w14:paraId="65C5DD29" w14:textId="77777777" w:rsidR="009E53A5" w:rsidRDefault="009E53A5">
            <w:pPr>
              <w:pStyle w:val="Standard"/>
              <w:spacing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2C26C39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спортзал</w:t>
            </w:r>
          </w:p>
          <w:p w14:paraId="27BEA9FD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спортзал</w:t>
            </w:r>
          </w:p>
        </w:tc>
      </w:tr>
      <w:tr w:rsidR="009E53A5" w14:paraId="3B8F3C80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26F4E5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11:00-11:20</w:t>
            </w:r>
          </w:p>
          <w:p w14:paraId="7B8DA1C5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38405B2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ADB2C57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12:00-14:00</w:t>
            </w: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410C07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Регистрация</w:t>
            </w:r>
          </w:p>
          <w:p w14:paraId="6B773D49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</w:t>
            </w:r>
          </w:p>
          <w:p w14:paraId="58770411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 компетенциям:</w:t>
            </w:r>
          </w:p>
          <w:p w14:paraId="68E3E567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«Исполнительское мастерство. Вокал»</w:t>
            </w: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специалисты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E4897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– 10</w:t>
            </w:r>
          </w:p>
          <w:p w14:paraId="1F7A8D66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ГУК ЯО Ярославский областной центр творческой реабилитации инвалидов, город Ярославль, Рыбинская ул., 51,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актовый зал</w:t>
            </w:r>
          </w:p>
        </w:tc>
      </w:tr>
      <w:tr w:rsidR="009E53A5" w14:paraId="6908BA33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10C80E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BD7747C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39CAA1E" w14:textId="77777777" w:rsidR="009E53A5" w:rsidRDefault="00E71D56">
            <w:pPr>
              <w:pStyle w:val="Standard"/>
              <w:spacing w:line="240" w:lineRule="auto"/>
              <w:ind w:left="57" w:right="57"/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9:30-14:30</w:t>
            </w: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3703A8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</w:t>
            </w:r>
          </w:p>
          <w:p w14:paraId="65943E2A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 компетенциям:</w:t>
            </w:r>
          </w:p>
          <w:p w14:paraId="0321AE1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«Эксплуатация сельскохозяйственных машин», студенты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20AA95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- 14</w:t>
            </w:r>
          </w:p>
          <w:p w14:paraId="063CE423" w14:textId="77777777" w:rsidR="009E53A5" w:rsidRDefault="00E71D56">
            <w:pPr>
              <w:pStyle w:val="Standard"/>
              <w:spacing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ГПОАУ ЯО Любимский аграрно-политехнический колледж, город Любим, ул. Советская, 4/21,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мастерские</w:t>
            </w:r>
          </w:p>
        </w:tc>
      </w:tr>
      <w:tr w:rsidR="009E53A5" w14:paraId="184CEFEA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DC2C2B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F9727D7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4E0421D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</w:pPr>
          </w:p>
          <w:p w14:paraId="3A5538AA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09:30-14:30</w:t>
            </w: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6B9B56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</w:t>
            </w:r>
          </w:p>
          <w:p w14:paraId="25331A52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 компетенциям:</w:t>
            </w:r>
          </w:p>
          <w:p w14:paraId="34857ACE" w14:textId="77777777" w:rsidR="009E53A5" w:rsidRDefault="009E53A5">
            <w:pPr>
              <w:pStyle w:val="Standard"/>
              <w:spacing w:after="0" w:line="240" w:lineRule="auto"/>
              <w:ind w:left="57" w:right="57"/>
            </w:pPr>
          </w:p>
          <w:p w14:paraId="7FC50175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«Работник зеленого хозяйства»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студенты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D5D06D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- 17</w:t>
            </w:r>
          </w:p>
          <w:p w14:paraId="7CA9C73A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ГПОУ ЯО Пошехонский аграрно-политехнический колледж, Ярославская область, город Пошехонье, ул.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Советская, д.25, мастерские</w:t>
            </w:r>
          </w:p>
        </w:tc>
      </w:tr>
      <w:tr w:rsidR="009E53A5" w14:paraId="5FBFED19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9C9097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363CD9E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6D3FB4A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D5C3E5D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6D178FD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09:00-13:00</w:t>
            </w:r>
          </w:p>
          <w:p w14:paraId="2D1B377C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82C6505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:00-11:00</w:t>
            </w:r>
          </w:p>
          <w:p w14:paraId="2A2C238B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</w:pP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5C6435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Соревновательная программа по компетенциям:</w:t>
            </w:r>
          </w:p>
          <w:p w14:paraId="457D47DB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23A671C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592931C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«Водитель такси», студенты</w:t>
            </w:r>
          </w:p>
          <w:p w14:paraId="23226F6B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B1911F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Фестиваль «Знакомство с профессией» для детей дошкольного возраста «Кулинарное дело»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D3367B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Соревновательная площадка - 5</w:t>
            </w:r>
          </w:p>
          <w:p w14:paraId="40DDC900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ГПОАУ ЯО Заволжский политехнический колледж, город Ярославль, ул. Клубная, д.33а</w:t>
            </w:r>
          </w:p>
          <w:p w14:paraId="1774E74F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DA812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Площадка для вождения</w:t>
            </w:r>
          </w:p>
          <w:p w14:paraId="2B99FC54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D71F4DC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7CB8DAA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Мастерские   </w:t>
            </w:r>
          </w:p>
          <w:p w14:paraId="47068242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</w:pPr>
          </w:p>
        </w:tc>
      </w:tr>
      <w:tr w:rsidR="009E53A5" w14:paraId="65E7688B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D11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12:00-14:00</w:t>
            </w:r>
          </w:p>
          <w:p w14:paraId="1E1D469C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2A8DAF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Фестиваль возможностей для людей</w:t>
            </w:r>
          </w:p>
          <w:p w14:paraId="4F8A698F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тяжелыми множественными нарушениями развития, компетенция «Помощник повара»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007DE0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- 5</w:t>
            </w:r>
          </w:p>
          <w:p w14:paraId="09E9B592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ГПОАУ ЯО Заволжский политехнический колледж, город Ярославль, ул. Клубная, д.33а, мастерские</w:t>
            </w:r>
          </w:p>
        </w:tc>
      </w:tr>
      <w:tr w:rsidR="009E53A5" w14:paraId="72CC3C55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A299C6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DF235BE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0049AC3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BB1CB22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ECABC3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09:30-15:30</w:t>
            </w:r>
          </w:p>
          <w:p w14:paraId="42A31153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09:30-15:30</w:t>
            </w:r>
          </w:p>
          <w:p w14:paraId="04DC6F81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</w:pP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AE4CE1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</w:t>
            </w:r>
          </w:p>
          <w:p w14:paraId="14C8233D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 компетенциям:</w:t>
            </w:r>
          </w:p>
          <w:p w14:paraId="5CFCAA48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41D852A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B8A8382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«Дошкольное воспитание», студенты</w:t>
            </w:r>
          </w:p>
          <w:p w14:paraId="6BE3F79A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«Педагог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дополнительного образования», студенты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9EC5EF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- 13</w:t>
            </w:r>
          </w:p>
          <w:p w14:paraId="1D1C2663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ГПОАУ ЯО Рыбинский профессионально-педагогический колледж, город Рыбинск, ул. Свободы, 12</w:t>
            </w:r>
          </w:p>
          <w:p w14:paraId="5BF95F28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каб. №23</w:t>
            </w:r>
          </w:p>
          <w:p w14:paraId="08C46E68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каб. №26</w:t>
            </w:r>
          </w:p>
        </w:tc>
      </w:tr>
      <w:tr w:rsidR="009E53A5" w14:paraId="208023B2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337DB2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269D008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05EAFDA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B8D1C3B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10:00-18:00</w:t>
            </w:r>
          </w:p>
          <w:p w14:paraId="5F80DBB3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793AD1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Соревновательная программа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                           по компетенциям:</w:t>
            </w:r>
          </w:p>
          <w:p w14:paraId="5ED24721" w14:textId="77777777" w:rsidR="009E53A5" w:rsidRDefault="009E53A5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3FFA9B6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«Ремонт и обслуживание автомобилей» специалисты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1E741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- 2</w:t>
            </w:r>
          </w:p>
          <w:p w14:paraId="2558B9C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ГПОУ ЯО Ярославский политехнический колледж №24</w:t>
            </w:r>
          </w:p>
          <w:p w14:paraId="57DBC0D6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город Ярославль, улица Павлова, 6</w:t>
            </w:r>
          </w:p>
          <w:p w14:paraId="2481BEC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Лаборатория №6</w:t>
            </w:r>
          </w:p>
        </w:tc>
      </w:tr>
      <w:tr w:rsidR="009E53A5" w14:paraId="78A86071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E629DF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EE1316C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</w:pPr>
          </w:p>
          <w:p w14:paraId="7031B4CD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</w:pPr>
          </w:p>
          <w:p w14:paraId="3DF221FF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9:30-16:00</w:t>
            </w: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0F017E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</w:t>
            </w:r>
          </w:p>
          <w:p w14:paraId="13B8E7B0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 компетенциям:</w:t>
            </w:r>
          </w:p>
          <w:p w14:paraId="379D0528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</w:pPr>
          </w:p>
          <w:p w14:paraId="1DDBAE8B" w14:textId="77777777" w:rsidR="009E53A5" w:rsidRDefault="00E71D56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«Малярное дело», специалисты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C3CA43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- 22</w:t>
            </w:r>
          </w:p>
          <w:p w14:paraId="653335EB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ГПОУ ЯО Ярославский технолого-экономический колледж, город Ярославль, улица Чкалова, 34</w:t>
            </w:r>
          </w:p>
        </w:tc>
      </w:tr>
      <w:tr w:rsidR="009E53A5" w14:paraId="1E8B4649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88DAB7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33B8E80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ED68D41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37F5DEC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9:30-15:00</w:t>
            </w:r>
          </w:p>
          <w:p w14:paraId="6E6FCB42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95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D59CCF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Соревновательная программа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                            по компетенциям:</w:t>
            </w:r>
          </w:p>
          <w:p w14:paraId="0AED9887" w14:textId="77777777" w:rsidR="009E53A5" w:rsidRDefault="009E53A5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8013906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«Эксперт по качеству»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студенты</w:t>
            </w:r>
          </w:p>
        </w:tc>
        <w:tc>
          <w:tcPr>
            <w:tcW w:w="68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F58E0C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- 4</w:t>
            </w:r>
          </w:p>
          <w:p w14:paraId="0457274C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ГПОУ ЯО Ярославский технолого-экономический колледж, город Ярославль, ул. Большие Полянки, 5, каб.322</w:t>
            </w:r>
          </w:p>
        </w:tc>
      </w:tr>
      <w:tr w:rsidR="009E53A5" w14:paraId="561D2974" w14:textId="77777777">
        <w:tblPrEx>
          <w:tblCellMar>
            <w:top w:w="0" w:type="dxa"/>
            <w:bottom w:w="0" w:type="dxa"/>
          </w:tblCellMar>
        </w:tblPrEx>
        <w:trPr>
          <w:trHeight w:val="884"/>
        </w:trPr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14106C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CC6D805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35A4162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88B3952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9:30-14:00</w:t>
            </w:r>
          </w:p>
          <w:p w14:paraId="4022EE35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71944EB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F75A0CC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EA67925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9:00-11:00</w:t>
            </w:r>
          </w:p>
          <w:p w14:paraId="73823B68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62E031C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E3A2C9B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8CDEB35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EC5333C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E4B5C9D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C2CC862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D1006CE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AE1F74F" w14:textId="77777777" w:rsidR="009E53A5" w:rsidRDefault="00E71D56">
            <w:pPr>
              <w:pStyle w:val="Standard"/>
              <w:spacing w:after="0" w:line="240" w:lineRule="auto"/>
              <w:ind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12:00-14:00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D96FE2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Соревновательная программа</w:t>
            </w:r>
          </w:p>
          <w:p w14:paraId="25A61761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 компетенциям:</w:t>
            </w:r>
          </w:p>
          <w:p w14:paraId="6FDBBBD4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BC19AD1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«Столярное дело» - студенты</w:t>
            </w:r>
          </w:p>
          <w:p w14:paraId="2D5D25DC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14:paraId="69822BE8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14:paraId="41DB4BF5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14:paraId="14FDC65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«Обработка текста» - студенты (ГПОУ ЯО Мышкинский политехнический колледж,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ГПОАУ ЯО Заволжский политехнический колледж, Филиал ФГБОУ ВО Петербургский государственный 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ниверситет путей сообщения в г. Ярославле,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ГПОУ ЯО Рыбинский колледж городской инфраструктуры.)</w:t>
            </w:r>
          </w:p>
          <w:p w14:paraId="66AE5390" w14:textId="77777777" w:rsidR="009E53A5" w:rsidRDefault="009E53A5">
            <w:pPr>
              <w:ind w:left="57" w:right="57"/>
              <w:rPr>
                <w:lang w:eastAsia="zh-CN" w:bidi="hi-IN"/>
              </w:rPr>
            </w:pPr>
          </w:p>
          <w:p w14:paraId="48C8AD5A" w14:textId="77777777" w:rsidR="009E53A5" w:rsidRDefault="00E71D56">
            <w:pPr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«Обработка текста» - студенты (ГПОУ ЯО Ярославский промышленно-экономический колледж им.Н.П.Пастухова)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AF4111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Соревновательная площадка - 16</w:t>
            </w:r>
          </w:p>
          <w:p w14:paraId="3F600E2E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ГОУ ЯО Рыбинский колледж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городской инфраструктуры, город Рыбинск, ул. Волочаевская,55,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мастерские</w:t>
            </w:r>
          </w:p>
          <w:p w14:paraId="630CCEDB" w14:textId="77777777" w:rsidR="009E53A5" w:rsidRDefault="009E53A5">
            <w:pPr>
              <w:pStyle w:val="Standard"/>
              <w:spacing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D6880B8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D1F18E4" w14:textId="77777777" w:rsidR="009E53A5" w:rsidRDefault="009E53A5">
            <w:pPr>
              <w:ind w:left="57" w:right="57"/>
              <w:rPr>
                <w:lang w:eastAsia="zh-CN" w:bidi="hi-IN"/>
              </w:rPr>
            </w:pPr>
          </w:p>
          <w:p w14:paraId="1D0ABB05" w14:textId="77777777" w:rsidR="009E53A5" w:rsidRDefault="00E71D56">
            <w:pPr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каб. 29</w:t>
            </w:r>
          </w:p>
          <w:p w14:paraId="3FB580A3" w14:textId="77777777" w:rsidR="009E53A5" w:rsidRDefault="009E53A5">
            <w:pPr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114D48B" w14:textId="77777777" w:rsidR="009E53A5" w:rsidRDefault="009E53A5">
            <w:pPr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72A9E7C" w14:textId="77777777" w:rsidR="009E53A5" w:rsidRDefault="009E53A5">
            <w:pPr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90EA130" w14:textId="77777777" w:rsidR="009E53A5" w:rsidRDefault="009E53A5">
            <w:pPr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14A7360" w14:textId="77777777" w:rsidR="009E53A5" w:rsidRDefault="009E53A5">
            <w:pPr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038E18B" w14:textId="77777777" w:rsidR="009E53A5" w:rsidRDefault="009E53A5">
            <w:pPr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1319020" w14:textId="77777777" w:rsidR="009E53A5" w:rsidRDefault="009E53A5">
            <w:pPr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572F490" w14:textId="77777777" w:rsidR="009E53A5" w:rsidRDefault="00E71D56">
            <w:pPr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каб. 29</w:t>
            </w:r>
          </w:p>
        </w:tc>
      </w:tr>
      <w:tr w:rsidR="009E53A5" w14:paraId="552D9BEC" w14:textId="77777777">
        <w:tblPrEx>
          <w:tblCellMar>
            <w:top w:w="0" w:type="dxa"/>
            <w:bottom w:w="0" w:type="dxa"/>
          </w:tblCellMar>
        </w:tblPrEx>
        <w:trPr>
          <w:trHeight w:val="1351"/>
        </w:trPr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CC2BC5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EB7FC3C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9:30-13:00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54513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</w:t>
            </w:r>
          </w:p>
          <w:p w14:paraId="34BC15B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 компетенциям:</w:t>
            </w:r>
          </w:p>
          <w:p w14:paraId="2E995DC1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«Швея» школьники 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AE73E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- 15</w:t>
            </w:r>
          </w:p>
          <w:p w14:paraId="5BA146FF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ГОУ ЯО Рыбинская школа интернат №1, город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Рыбинск, ул. Инженерная, 21, мастерские</w:t>
            </w:r>
          </w:p>
        </w:tc>
      </w:tr>
      <w:tr w:rsidR="009E53A5" w14:paraId="560B7BB1" w14:textId="77777777">
        <w:tblPrEx>
          <w:tblCellMar>
            <w:top w:w="0" w:type="dxa"/>
            <w:bottom w:w="0" w:type="dxa"/>
          </w:tblCellMar>
        </w:tblPrEx>
        <w:tc>
          <w:tcPr>
            <w:tcW w:w="1456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C38D2B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 марта 2025 года</w:t>
            </w:r>
          </w:p>
        </w:tc>
      </w:tr>
      <w:tr w:rsidR="009E53A5" w14:paraId="779D9C49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9523AC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10:00-17:00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864651" w14:textId="77777777" w:rsidR="009E53A5" w:rsidRDefault="00E71D56">
            <w:pPr>
              <w:pStyle w:val="Standard"/>
              <w:spacing w:before="100" w:after="100" w:line="240" w:lineRule="auto"/>
              <w:ind w:left="57" w:right="57"/>
              <w:outlineLvl w:val="1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t>Деловая программа «Абилимпикс»:</w:t>
            </w:r>
          </w:p>
          <w:p w14:paraId="37445A2F" w14:textId="77777777" w:rsidR="009E53A5" w:rsidRDefault="00E71D56">
            <w:pPr>
              <w:pStyle w:val="Standard"/>
              <w:spacing w:before="100" w:after="100" w:line="240" w:lineRule="auto"/>
              <w:ind w:left="57" w:right="57"/>
              <w:outlineLvl w:val="1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Секции в рамках Всероссийской научно-практической конференции «Современные тенденции развития инклюзивного профессионального образования через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призму движения «Абилимпикс» </w:t>
            </w:r>
          </w:p>
          <w:p w14:paraId="54447EDC" w14:textId="77777777" w:rsidR="009E53A5" w:rsidRDefault="00E71D56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(Программа на официальной странице «Абилимпикс» ГПОУ ЯО Ярославского колледжа управления и профессиональных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технологий)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C3AA31" w14:textId="77777777" w:rsidR="009E53A5" w:rsidRDefault="00E71D56">
            <w:pPr>
              <w:pStyle w:val="Standard"/>
              <w:spacing w:before="100" w:after="100" w:line="240" w:lineRule="auto"/>
              <w:ind w:left="57" w:right="57"/>
              <w:outlineLvl w:val="1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Секции проводятся на площадках базовых профессиональных образовательных организаций, Центра опережающей пр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офессиональной подготовки Ярославской области согласно программе </w:t>
            </w:r>
          </w:p>
          <w:p w14:paraId="076505B4" w14:textId="77777777" w:rsidR="009E53A5" w:rsidRDefault="009E53A5">
            <w:pPr>
              <w:pStyle w:val="Standard"/>
              <w:ind w:left="57" w:right="5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14:paraId="49986D15" w14:textId="77777777" w:rsidR="009E53A5" w:rsidRDefault="009E53A5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E53A5" w14:paraId="05D833C9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819EAB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BB0F398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E7DD03B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BAA423E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DBC4A6B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9:30-14:00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7FDB7D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</w:t>
            </w:r>
          </w:p>
          <w:p w14:paraId="0314247A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 компетенциям:</w:t>
            </w:r>
          </w:p>
          <w:p w14:paraId="36C81C89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5FB80CD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C88F877" w14:textId="77777777" w:rsidR="009E53A5" w:rsidRDefault="00E71D56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«Графический дизайн», студенты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B0A55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- 1</w:t>
            </w:r>
          </w:p>
          <w:p w14:paraId="7CC4496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ГПОУ ЯО Ярославский колледж управления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профессиональных технологий, город Ярославль, Тутаевское шоссе, 31А,</w:t>
            </w:r>
          </w:p>
          <w:p w14:paraId="11410136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225 кабинет, 2 этаж</w:t>
            </w:r>
          </w:p>
        </w:tc>
      </w:tr>
      <w:tr w:rsidR="009E53A5" w14:paraId="2C1F59AC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475E37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6F646AA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101A3B4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6F1EFDB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A8B78A0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39F9626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10:00-14:00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500BBE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 по компетенциям:</w:t>
            </w:r>
          </w:p>
          <w:p w14:paraId="15DF4CFF" w14:textId="77777777" w:rsidR="009E53A5" w:rsidRDefault="009E53A5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299855D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69E1980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</w:pPr>
          </w:p>
          <w:p w14:paraId="3A451FBD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«Налоговый консультант», студенты</w:t>
            </w:r>
          </w:p>
          <w:p w14:paraId="08DF6024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780DAE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- 1</w:t>
            </w:r>
          </w:p>
          <w:p w14:paraId="24B1CCCA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ГПОУ ЯО Ярославский колледж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управления и профессиональных технологий, город Ярославль, Тутаевское шоссе, 31А</w:t>
            </w:r>
          </w:p>
          <w:p w14:paraId="540A2F88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5CE5F8E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Мастерские, 2 этаж</w:t>
            </w:r>
          </w:p>
          <w:p w14:paraId="79349AAE" w14:textId="77777777" w:rsidR="009E53A5" w:rsidRDefault="009E53A5">
            <w:pPr>
              <w:rPr>
                <w:lang w:eastAsia="zh-CN" w:bidi="hi-IN"/>
              </w:rPr>
            </w:pPr>
          </w:p>
          <w:p w14:paraId="721F0C14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E53A5" w14:paraId="19F60CF6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BFDF72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0EBE896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546A9F8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2F36304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9:30-14:00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2A54B7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                                    по компетенциям:</w:t>
            </w:r>
          </w:p>
          <w:p w14:paraId="5900B62A" w14:textId="77777777" w:rsidR="009E53A5" w:rsidRDefault="009E53A5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B594041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«Документационное обеспечение управления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архивоведение», студенты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02ACAA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- 4</w:t>
            </w:r>
          </w:p>
          <w:p w14:paraId="53A6F8A8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ГПОУ ЯО Ярославский технолого-экономический колледж, город Ярославль, ул. Большие Полянки, 5, каб.518</w:t>
            </w:r>
          </w:p>
          <w:p w14:paraId="479E2B75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E53A5" w14:paraId="2E64666C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5BEA99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443B005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</w:pPr>
          </w:p>
          <w:p w14:paraId="43C491BF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</w:pPr>
          </w:p>
          <w:p w14:paraId="671835BC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9:30-16:00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D255F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</w:t>
            </w:r>
          </w:p>
          <w:p w14:paraId="6E3901C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 компетенциям:</w:t>
            </w:r>
          </w:p>
          <w:p w14:paraId="1C0624B5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</w:pPr>
          </w:p>
          <w:p w14:paraId="32BAFF82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«Малярное дело», школьники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E8EA3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- 22</w:t>
            </w:r>
          </w:p>
          <w:p w14:paraId="646DADC5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ГПОАУ ЯО Ярославский технолого-экономический колледж</w:t>
            </w:r>
          </w:p>
          <w:p w14:paraId="5EB05972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город Ярославль, улица Чкалова, 34</w:t>
            </w:r>
          </w:p>
        </w:tc>
      </w:tr>
      <w:tr w:rsidR="009E53A5" w14:paraId="29881898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BA0850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7DDBF0D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0F73555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6C5CF06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DA40E8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09:30-15:30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CDC907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</w:t>
            </w:r>
          </w:p>
          <w:p w14:paraId="56A5DAAC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 компетенциям:</w:t>
            </w:r>
          </w:p>
          <w:p w14:paraId="33C2DD1D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5A97933" w14:textId="77777777" w:rsidR="009E53A5" w:rsidRDefault="009E53A5">
            <w:pPr>
              <w:pStyle w:val="Standard"/>
              <w:spacing w:after="0" w:line="240" w:lineRule="auto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19B874C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«Учитель начальных классов», студенты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A24C6C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- 13</w:t>
            </w:r>
          </w:p>
          <w:p w14:paraId="3B5A8E98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ГПОАУ ЯО Рыбинский профессионально-педагогический колледж, город Рыбинск, ул. Свободы, 12</w:t>
            </w:r>
          </w:p>
          <w:p w14:paraId="1C1D4260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каб. 26</w:t>
            </w:r>
          </w:p>
        </w:tc>
      </w:tr>
      <w:tr w:rsidR="009E53A5" w14:paraId="29139CEB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245024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D235583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F9453AA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09:00-14:30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5A68C4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Соревновательная программа</w:t>
            </w:r>
          </w:p>
          <w:p w14:paraId="4F71F008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 компетенциям:</w:t>
            </w:r>
          </w:p>
          <w:p w14:paraId="61125206" w14:textId="77777777" w:rsidR="009E53A5" w:rsidRDefault="00E71D56">
            <w:pPr>
              <w:pStyle w:val="Standard"/>
              <w:spacing w:after="0" w:line="240" w:lineRule="auto"/>
              <w:ind w:left="57" w:right="57"/>
            </w:pPr>
            <w:r>
              <w:rPr>
                <w:rFonts w:ascii="Times New Roman" w:eastAsia="Microsoft YaHei" w:hAnsi="Times New Roman" w:cs="Times New Roman"/>
                <w:sz w:val="28"/>
                <w:szCs w:val="28"/>
              </w:rPr>
              <w:t>«Резьба по дереву»</w:t>
            </w:r>
            <w:r>
              <w:rPr>
                <w:rFonts w:ascii="Times New Roman" w:eastAsia="Microsoft YaHei" w:hAnsi="Times New Roman" w:cs="Times New Roman"/>
                <w:i/>
                <w:sz w:val="28"/>
                <w:szCs w:val="28"/>
              </w:rPr>
              <w:t xml:space="preserve">, </w:t>
            </w:r>
            <w:r>
              <w:rPr>
                <w:rFonts w:ascii="Times New Roman" w:eastAsia="Microsoft YaHei" w:hAnsi="Times New Roman" w:cs="Times New Roman"/>
                <w:sz w:val="28"/>
                <w:szCs w:val="28"/>
              </w:rPr>
              <w:t>школьники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E19855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- 15</w:t>
            </w:r>
          </w:p>
          <w:p w14:paraId="679DBAC9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ГОУ ЯО Рыбинская школа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интернат №1, город Рыбинск, ул. Инженерная, 21, мастерские</w:t>
            </w:r>
          </w:p>
        </w:tc>
      </w:tr>
      <w:tr w:rsidR="009E53A5" w14:paraId="2167EEA9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77AC6C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10:00-14:00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1EAF42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Профориентационное мероприятие: </w:t>
            </w:r>
          </w:p>
          <w:p w14:paraId="463652EA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Марафон профессиональных проб «ПрофиМост» для детей и подростков с инвалидностью и ОВЗ Инклюзивного центра «Мост». Итоговое мероприятие.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17AFFA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Соревновательная площадка - 16</w:t>
            </w:r>
          </w:p>
          <w:p w14:paraId="00C6E2EA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ГОУ ЯО Рыбинский колледж городской инфраструктуры, город Рыбинск, ул. Волочаевская,55</w:t>
            </w:r>
          </w:p>
          <w:p w14:paraId="68FBDD5C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</w:pPr>
          </w:p>
        </w:tc>
      </w:tr>
      <w:tr w:rsidR="009E53A5" w14:paraId="3785F77F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3B9F57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12:00-14:00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5C8D32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Спортивный марафон «Быстрее! Выше! Сильнее!»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для обучающихся с инвалидностью и ограниченными возможностями здоровья школ-инте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рнатов, общеобразовательных организаций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A180AB" w14:textId="77777777" w:rsidR="009E53A5" w:rsidRDefault="00E71D56">
            <w:pPr>
              <w:pStyle w:val="Standard"/>
              <w:spacing w:after="0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Физкультурный спортивно-оздоровительный комплекс, г. Ярославль, </w:t>
            </w:r>
          </w:p>
          <w:p w14:paraId="74D2013A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Панина, 33А</w:t>
            </w:r>
          </w:p>
        </w:tc>
      </w:tr>
      <w:tr w:rsidR="009E53A5" w14:paraId="364B5F38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748C7E" w14:textId="77777777" w:rsidR="009E53A5" w:rsidRDefault="009E53A5">
            <w:pPr>
              <w:pStyle w:val="Standard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0000"/>
              </w:rPr>
            </w:pPr>
          </w:p>
        </w:tc>
        <w:tc>
          <w:tcPr>
            <w:tcW w:w="1275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3E90F1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21 марта 2025 года</w:t>
            </w:r>
          </w:p>
        </w:tc>
      </w:tr>
      <w:tr w:rsidR="009E53A5" w14:paraId="7B1AAAE1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90AFF4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11:30-12:00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BAD77E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Регистрация участников церемонии награждения распределенно на четырех площадках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E9CAEC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</w:pPr>
          </w:p>
        </w:tc>
      </w:tr>
      <w:tr w:rsidR="009E53A5" w14:paraId="51EF9286" w14:textId="77777777">
        <w:tblPrEx>
          <w:tblCellMar>
            <w:top w:w="0" w:type="dxa"/>
            <w:bottom w:w="0" w:type="dxa"/>
          </w:tblCellMar>
        </w:tblPrEx>
        <w:tc>
          <w:tcPr>
            <w:tcW w:w="1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1A7033" w14:textId="77777777" w:rsidR="009E53A5" w:rsidRDefault="00E71D56">
            <w:pPr>
              <w:pStyle w:val="Standard"/>
              <w:spacing w:after="0" w:line="240" w:lineRule="auto"/>
              <w:ind w:left="57" w:right="57"/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12:00-13: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00</w:t>
            </w:r>
          </w:p>
        </w:tc>
        <w:tc>
          <w:tcPr>
            <w:tcW w:w="5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4F351D" w14:textId="77777777" w:rsidR="009E53A5" w:rsidRDefault="00E71D56">
            <w:pPr>
              <w:pStyle w:val="Standard"/>
              <w:spacing w:after="0" w:line="240" w:lineRule="auto"/>
              <w:ind w:left="57" w:right="5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Церемония закрытия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Ярославского чемпионата по профессиональному мастерству среди лиц с инвалидностью и ограниченными возможностями здоровья «Абилимпикс» в очном формате</w:t>
            </w:r>
          </w:p>
        </w:tc>
        <w:tc>
          <w:tcPr>
            <w:tcW w:w="68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B5522E" w14:textId="77777777" w:rsidR="009E53A5" w:rsidRDefault="00E71D56">
            <w:pPr>
              <w:pStyle w:val="Standard"/>
              <w:spacing w:before="100" w:after="100" w:line="240" w:lineRule="auto"/>
              <w:ind w:left="57" w:right="57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Церемонии закрытия проводятся на площадках базовых профессиональных образовательных 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рганизаций, Центра опережающей профессиональной подготовки Ярославской области, центра творческой реабилитации инвалидов согласно программе (размещается на официальном сайте «Абилимпикс»)</w:t>
            </w:r>
          </w:p>
          <w:p w14:paraId="021E94D8" w14:textId="77777777" w:rsidR="009E53A5" w:rsidRDefault="009E53A5">
            <w:pPr>
              <w:pStyle w:val="Standard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A40C5C2" w14:textId="77777777" w:rsidR="009E53A5" w:rsidRDefault="009E53A5">
            <w:pPr>
              <w:pStyle w:val="Standard"/>
              <w:spacing w:after="0" w:line="240" w:lineRule="auto"/>
              <w:ind w:left="57" w:right="57"/>
              <w:jc w:val="both"/>
            </w:pPr>
          </w:p>
        </w:tc>
      </w:tr>
    </w:tbl>
    <w:p w14:paraId="6ED4F080" w14:textId="77777777" w:rsidR="009E53A5" w:rsidRDefault="009E53A5">
      <w:pPr>
        <w:pStyle w:val="Standard"/>
        <w:jc w:val="both"/>
      </w:pPr>
    </w:p>
    <w:sectPr w:rsidR="009E53A5">
      <w:footerReference w:type="default" r:id="rId13"/>
      <w:pgSz w:w="16838" w:h="11906" w:orient="landscape"/>
      <w:pgMar w:top="851" w:right="1134" w:bottom="850" w:left="1134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420362" w14:textId="77777777" w:rsidR="00E71D56" w:rsidRDefault="00E71D56">
      <w:r>
        <w:separator/>
      </w:r>
    </w:p>
  </w:endnote>
  <w:endnote w:type="continuationSeparator" w:id="0">
    <w:p w14:paraId="76D0889C" w14:textId="77777777" w:rsidR="00E71D56" w:rsidRDefault="00E71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25B251" w14:textId="77777777" w:rsidR="001E650D" w:rsidRDefault="00E71D56">
    <w:pPr>
      <w:pStyle w:val="ac"/>
    </w:pPr>
    <w:r>
      <w:fldChar w:fldCharType="begin"/>
    </w:r>
    <w:r>
      <w:instrText xml:space="preserve"> PAGE </w:instrText>
    </w:r>
    <w:r>
      <w:fldChar w:fldCharType="separate"/>
    </w:r>
    <w:r>
      <w:t>10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1A8064" w14:textId="77777777" w:rsidR="00E71D56" w:rsidRDefault="00E71D56">
      <w:r>
        <w:rPr>
          <w:color w:val="000000"/>
        </w:rPr>
        <w:separator/>
      </w:r>
    </w:p>
  </w:footnote>
  <w:footnote w:type="continuationSeparator" w:id="0">
    <w:p w14:paraId="7C6AEAFD" w14:textId="77777777" w:rsidR="00E71D56" w:rsidRDefault="00E71D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8C7CA6"/>
    <w:multiLevelType w:val="multilevel"/>
    <w:tmpl w:val="61A2F04C"/>
    <w:styleLink w:val="WWNum5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" w15:restartNumberingAfterBreak="0">
    <w:nsid w:val="196D2A80"/>
    <w:multiLevelType w:val="multilevel"/>
    <w:tmpl w:val="4C060F2A"/>
    <w:styleLink w:val="WWNum7"/>
    <w:lvl w:ilvl="0">
      <w:numFmt w:val="bullet"/>
      <w:lvlText w:val="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2" w15:restartNumberingAfterBreak="0">
    <w:nsid w:val="1A6C6A5B"/>
    <w:multiLevelType w:val="multilevel"/>
    <w:tmpl w:val="FDBA5440"/>
    <w:styleLink w:val="WWNum3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3" w15:restartNumberingAfterBreak="0">
    <w:nsid w:val="245743A1"/>
    <w:multiLevelType w:val="multilevel"/>
    <w:tmpl w:val="79E6DCDE"/>
    <w:styleLink w:val="WWNum1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4" w15:restartNumberingAfterBreak="0">
    <w:nsid w:val="2EBE7103"/>
    <w:multiLevelType w:val="multilevel"/>
    <w:tmpl w:val="85A695E6"/>
    <w:styleLink w:val="WWNum6"/>
    <w:lvl w:ilvl="0">
      <w:numFmt w:val="bullet"/>
      <w:lvlText w:val="-"/>
      <w:lvlJc w:val="left"/>
      <w:pPr>
        <w:ind w:left="720" w:hanging="360"/>
      </w:pPr>
      <w:rPr>
        <w:rFonts w:ascii="Times New Roman" w:hAnsi="Times New Roman" w:cs="Calibri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5" w15:restartNumberingAfterBreak="0">
    <w:nsid w:val="4D0910C9"/>
    <w:multiLevelType w:val="multilevel"/>
    <w:tmpl w:val="36E0BD4E"/>
    <w:styleLink w:val="WWNum4"/>
    <w:lvl w:ilvl="0">
      <w:numFmt w:val="bullet"/>
      <w:lvlText w:val="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" w15:restartNumberingAfterBreak="0">
    <w:nsid w:val="62C74927"/>
    <w:multiLevelType w:val="multilevel"/>
    <w:tmpl w:val="27F089DC"/>
    <w:styleLink w:val="WWNum9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7" w15:restartNumberingAfterBreak="0">
    <w:nsid w:val="73833BAF"/>
    <w:multiLevelType w:val="multilevel"/>
    <w:tmpl w:val="E5300392"/>
    <w:styleLink w:val="WWNum2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8" w15:restartNumberingAfterBreak="0">
    <w:nsid w:val="7F970829"/>
    <w:multiLevelType w:val="multilevel"/>
    <w:tmpl w:val="6CE88116"/>
    <w:styleLink w:val="WWNum8"/>
    <w:lvl w:ilvl="0">
      <w:numFmt w:val="bullet"/>
      <w:lvlText w:val="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5"/>
  </w:num>
  <w:num w:numId="5">
    <w:abstractNumId w:val="0"/>
  </w:num>
  <w:num w:numId="6">
    <w:abstractNumId w:val="4"/>
  </w:num>
  <w:num w:numId="7">
    <w:abstractNumId w:val="1"/>
  </w:num>
  <w:num w:numId="8">
    <w:abstractNumId w:val="8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9E53A5"/>
    <w:rsid w:val="001843A2"/>
    <w:rsid w:val="009E53A5"/>
    <w:rsid w:val="00E71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F83503"/>
  <w15:docId w15:val="{F170E96B-981F-4E6F-A517-C355237F8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Calibri"/>
        <w:kern w:val="3"/>
        <w:szCs w:val="22"/>
        <w:lang w:val="ru-RU" w:eastAsia="en-US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</w:style>
  <w:style w:type="paragraph" w:styleId="2">
    <w:name w:val="heading 2"/>
    <w:basedOn w:val="a0"/>
    <w:next w:val="Textbody"/>
    <w:uiPriority w:val="9"/>
    <w:unhideWhenUsed/>
    <w:qFormat/>
    <w:pPr>
      <w:spacing w:before="20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40"/>
      <w:outlineLvl w:val="2"/>
    </w:pPr>
    <w:rPr>
      <w:rFonts w:ascii="Calibri Light" w:eastAsia="Times New Roman" w:hAnsi="Calibri Light" w:cs="Times New Roman"/>
      <w:color w:val="1F3763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pPr>
      <w:suppressAutoHyphens/>
      <w:spacing w:after="200" w:line="276" w:lineRule="auto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40"/>
    </w:pPr>
  </w:style>
  <w:style w:type="paragraph" w:styleId="a4">
    <w:name w:val="List"/>
    <w:basedOn w:val="Textbody"/>
    <w:rPr>
      <w:rFonts w:cs="Lucida Sans"/>
    </w:rPr>
  </w:style>
  <w:style w:type="paragraph" w:styleId="a5">
    <w:name w:val="caption"/>
    <w:basedOn w:val="Standard"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a0">
    <w:name w:val="Title"/>
    <w:basedOn w:val="Standard"/>
    <w:next w:val="a6"/>
    <w:uiPriority w:val="10"/>
    <w:qFormat/>
    <w:pPr>
      <w:keepNext/>
      <w:spacing w:before="240" w:after="120"/>
    </w:pPr>
    <w:rPr>
      <w:rFonts w:ascii="Liberation Sans" w:eastAsia="Microsoft YaHei" w:hAnsi="Liberation Sans" w:cs="Lucida Sans"/>
      <w:b/>
      <w:bCs/>
      <w:sz w:val="28"/>
      <w:szCs w:val="28"/>
    </w:rPr>
  </w:style>
  <w:style w:type="paragraph" w:styleId="a6">
    <w:name w:val="Subtitle"/>
    <w:basedOn w:val="Heading"/>
    <w:next w:val="Textbody"/>
    <w:uiPriority w:val="11"/>
    <w:qFormat/>
    <w:pPr>
      <w:jc w:val="center"/>
    </w:pPr>
    <w:rPr>
      <w:i/>
      <w:iCs/>
    </w:rPr>
  </w:style>
  <w:style w:type="paragraph" w:styleId="a7">
    <w:name w:val="index heading"/>
    <w:basedOn w:val="Standard"/>
    <w:pPr>
      <w:suppressLineNumbers/>
    </w:pPr>
    <w:rPr>
      <w:rFonts w:cs="Lucida Sans"/>
    </w:rPr>
  </w:style>
  <w:style w:type="paragraph" w:customStyle="1" w:styleId="TableContents">
    <w:name w:val="Table Contents"/>
    <w:basedOn w:val="Standard"/>
    <w:pPr>
      <w:suppressLineNumbers/>
      <w:spacing w:after="0" w:line="240" w:lineRule="auto"/>
    </w:pPr>
    <w:rPr>
      <w:rFonts w:eastAsia="SimSun" w:cs="Lucida Sans"/>
    </w:rPr>
  </w:style>
  <w:style w:type="paragraph" w:styleId="a8">
    <w:name w:val="Balloon Text"/>
    <w:basedOn w:val="Standar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a9">
    <w:name w:val="Блочная цитата"/>
    <w:basedOn w:val="Standard"/>
    <w:pPr>
      <w:spacing w:after="283"/>
      <w:ind w:left="567" w:right="567"/>
    </w:pPr>
  </w:style>
  <w:style w:type="paragraph" w:customStyle="1" w:styleId="11">
    <w:name w:val="Заголовок 11"/>
    <w:basedOn w:val="Standard"/>
    <w:pPr>
      <w:spacing w:after="0" w:line="240" w:lineRule="auto"/>
      <w:ind w:left="118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List Paragraph"/>
    <w:basedOn w:val="Standard"/>
    <w:pPr>
      <w:spacing w:after="160" w:line="240" w:lineRule="auto"/>
      <w:ind w:left="720"/>
    </w:pPr>
  </w:style>
  <w:style w:type="paragraph" w:styleId="ab">
    <w:name w:val="header"/>
    <w:basedOn w:val="Standard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c">
    <w:name w:val="footer"/>
    <w:basedOn w:val="Standard"/>
    <w:pPr>
      <w:suppressLineNumbers/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Текст выноски Знак"/>
    <w:basedOn w:val="a1"/>
    <w:rPr>
      <w:rFonts w:ascii="Tahoma" w:hAnsi="Tahoma" w:cs="Tahoma"/>
      <w:sz w:val="16"/>
      <w:szCs w:val="16"/>
    </w:rPr>
  </w:style>
  <w:style w:type="character" w:customStyle="1" w:styleId="Internetlink">
    <w:name w:val="Internet link"/>
    <w:basedOn w:val="a1"/>
    <w:rPr>
      <w:color w:val="0000FF"/>
      <w:u w:val="single"/>
    </w:rPr>
  </w:style>
  <w:style w:type="character" w:customStyle="1" w:styleId="StrongEmphasis">
    <w:name w:val="Strong Emphasis"/>
    <w:basedOn w:val="a1"/>
    <w:rPr>
      <w:b/>
      <w:bCs/>
    </w:rPr>
  </w:style>
  <w:style w:type="character" w:styleId="ae">
    <w:name w:val="FollowedHyperlink"/>
    <w:basedOn w:val="a1"/>
    <w:rPr>
      <w:color w:val="800080"/>
      <w:u w:val="single"/>
    </w:rPr>
  </w:style>
  <w:style w:type="character" w:customStyle="1" w:styleId="af">
    <w:name w:val="Верхний колонтитул Знак"/>
    <w:basedOn w:val="a1"/>
    <w:rPr>
      <w:sz w:val="22"/>
    </w:rPr>
  </w:style>
  <w:style w:type="character" w:customStyle="1" w:styleId="af0">
    <w:name w:val="Нижний колонтитул Знак"/>
    <w:basedOn w:val="a1"/>
    <w:rPr>
      <w:sz w:val="22"/>
    </w:rPr>
  </w:style>
  <w:style w:type="character" w:styleId="af1">
    <w:name w:val="Unresolved Mention"/>
    <w:basedOn w:val="a1"/>
    <w:rPr>
      <w:color w:val="605E5C"/>
    </w:rPr>
  </w:style>
  <w:style w:type="character" w:customStyle="1" w:styleId="ListLabel1">
    <w:name w:val="ListLabel 1"/>
    <w:rPr>
      <w:rFonts w:cs="Courier New"/>
    </w:rPr>
  </w:style>
  <w:style w:type="character" w:customStyle="1" w:styleId="ListLabel2">
    <w:name w:val="ListLabel 2"/>
    <w:rPr>
      <w:rFonts w:cs="Times New Roman"/>
      <w:sz w:val="24"/>
    </w:rPr>
  </w:style>
  <w:style w:type="character" w:customStyle="1" w:styleId="ListLabel3">
    <w:name w:val="ListLabel 3"/>
    <w:rPr>
      <w:rFonts w:cs="Calibri"/>
    </w:rPr>
  </w:style>
  <w:style w:type="character" w:customStyle="1" w:styleId="30">
    <w:name w:val="Заголовок 3 Знак"/>
    <w:basedOn w:val="a1"/>
    <w:rPr>
      <w:rFonts w:ascii="Calibri Light" w:eastAsia="Times New Roman" w:hAnsi="Calibri Light" w:cs="Times New Roman"/>
      <w:color w:val="1F3763"/>
      <w:sz w:val="24"/>
      <w:szCs w:val="24"/>
    </w:rPr>
  </w:style>
  <w:style w:type="character" w:styleId="af2">
    <w:name w:val="Hyperlink"/>
    <w:basedOn w:val="a1"/>
    <w:rPr>
      <w:color w:val="0563C1"/>
      <w:u w:val="single"/>
    </w:rPr>
  </w:style>
  <w:style w:type="numbering" w:customStyle="1" w:styleId="WWNum1">
    <w:name w:val="WWNum1"/>
    <w:basedOn w:val="a3"/>
    <w:pPr>
      <w:numPr>
        <w:numId w:val="1"/>
      </w:numPr>
    </w:pPr>
  </w:style>
  <w:style w:type="numbering" w:customStyle="1" w:styleId="WWNum2">
    <w:name w:val="WWNum2"/>
    <w:basedOn w:val="a3"/>
    <w:pPr>
      <w:numPr>
        <w:numId w:val="2"/>
      </w:numPr>
    </w:pPr>
  </w:style>
  <w:style w:type="numbering" w:customStyle="1" w:styleId="WWNum3">
    <w:name w:val="WWNum3"/>
    <w:basedOn w:val="a3"/>
    <w:pPr>
      <w:numPr>
        <w:numId w:val="3"/>
      </w:numPr>
    </w:pPr>
  </w:style>
  <w:style w:type="numbering" w:customStyle="1" w:styleId="WWNum4">
    <w:name w:val="WWNum4"/>
    <w:basedOn w:val="a3"/>
    <w:pPr>
      <w:numPr>
        <w:numId w:val="4"/>
      </w:numPr>
    </w:pPr>
  </w:style>
  <w:style w:type="numbering" w:customStyle="1" w:styleId="WWNum5">
    <w:name w:val="WWNum5"/>
    <w:basedOn w:val="a3"/>
    <w:pPr>
      <w:numPr>
        <w:numId w:val="5"/>
      </w:numPr>
    </w:pPr>
  </w:style>
  <w:style w:type="numbering" w:customStyle="1" w:styleId="WWNum6">
    <w:name w:val="WWNum6"/>
    <w:basedOn w:val="a3"/>
    <w:pPr>
      <w:numPr>
        <w:numId w:val="6"/>
      </w:numPr>
    </w:pPr>
  </w:style>
  <w:style w:type="numbering" w:customStyle="1" w:styleId="WWNum7">
    <w:name w:val="WWNum7"/>
    <w:basedOn w:val="a3"/>
    <w:pPr>
      <w:numPr>
        <w:numId w:val="7"/>
      </w:numPr>
    </w:pPr>
  </w:style>
  <w:style w:type="numbering" w:customStyle="1" w:styleId="WWNum8">
    <w:name w:val="WWNum8"/>
    <w:basedOn w:val="a3"/>
    <w:pPr>
      <w:numPr>
        <w:numId w:val="8"/>
      </w:numPr>
    </w:pPr>
  </w:style>
  <w:style w:type="numbering" w:customStyle="1" w:styleId="WWNum9">
    <w:name w:val="WWNum9"/>
    <w:basedOn w:val="a3"/>
    <w:pPr>
      <w:numPr>
        <w:numId w:val="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kuipt.ktalk.ru/bu9b32l06uiv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mv1.virtualroom.ru/?userSession=cc6c24dd-6cc9-4e0c-a832-82c315421b7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public210474003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ytuipt.ru/abilimpikspr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akuipt.ktalk.ru/f606dtiayl2k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2652</Words>
  <Characters>15123</Characters>
  <Application>Microsoft Office Word</Application>
  <DocSecurity>0</DocSecurity>
  <Lines>126</Lines>
  <Paragraphs>35</Paragraphs>
  <ScaleCrop>false</ScaleCrop>
  <Company>1</Company>
  <LinksUpToDate>false</LinksUpToDate>
  <CharactersWithSpaces>17740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gustova</dc:creator>
  <cp:lastModifiedBy>Severin_SI</cp:lastModifiedBy>
  <cp:revision>2</cp:revision>
  <cp:lastPrinted>2025-03-12T07:04:00Z</cp:lastPrinted>
  <dcterms:created xsi:type="dcterms:W3CDTF">2025-03-17T04:58:00Z</dcterms:created>
  <dcterms:modified xsi:type="dcterms:W3CDTF">2025-03-17T04:58:00Z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